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CC"/>
  <w:body>
    <w:p w14:paraId="5E548F60" w14:textId="42E9412A" w:rsidR="00AC7BFD" w:rsidRDefault="0034481E">
      <w:r>
        <w:rPr>
          <w:noProof/>
          <w:lang w:eastAsia="zh-CN"/>
        </w:rPr>
        <w:drawing>
          <wp:anchor distT="0" distB="0" distL="114300" distR="114300" simplePos="0" relativeHeight="251660309" behindDoc="0" locked="0" layoutInCell="1" allowOverlap="1" wp14:anchorId="2F75394E" wp14:editId="0410204D">
            <wp:simplePos x="0" y="0"/>
            <wp:positionH relativeFrom="column">
              <wp:posOffset>6342434</wp:posOffset>
            </wp:positionH>
            <wp:positionV relativeFrom="paragraph">
              <wp:posOffset>-695528</wp:posOffset>
            </wp:positionV>
            <wp:extent cx="3236628" cy="181846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elcome_thumb_tacks_1600_clr_9661[1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815" cy="1821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C5B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19960C6" wp14:editId="13CC2D1B">
                <wp:simplePos x="0" y="0"/>
                <wp:positionH relativeFrom="page">
                  <wp:posOffset>410210</wp:posOffset>
                </wp:positionH>
                <wp:positionV relativeFrom="page">
                  <wp:posOffset>447040</wp:posOffset>
                </wp:positionV>
                <wp:extent cx="2590800" cy="495300"/>
                <wp:effectExtent l="0" t="0" r="19050" b="19050"/>
                <wp:wrapNone/>
                <wp:docPr id="61" name="AutoShap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D8839E" id="AutoShape 298" o:spid="_x0000_s1026" style="position:absolute;margin-left:32.3pt;margin-top:35.2pt;width:204pt;height:39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" filled="f" strokecolor="#4f81bd [3204]" strokeweight=".5pt">
                <w10:wrap anchorx="page" anchory="page"/>
              </v:roundrect>
            </w:pict>
          </mc:Fallback>
        </mc:AlternateContent>
      </w:r>
      <w:r w:rsidR="00761C5B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23235F7" wp14:editId="2484E093">
                <wp:simplePos x="0" y="0"/>
                <wp:positionH relativeFrom="page">
                  <wp:posOffset>527050</wp:posOffset>
                </wp:positionH>
                <wp:positionV relativeFrom="page">
                  <wp:posOffset>517525</wp:posOffset>
                </wp:positionV>
                <wp:extent cx="2590800" cy="495300"/>
                <wp:effectExtent l="0" t="0" r="19050" b="19050"/>
                <wp:wrapNone/>
                <wp:docPr id="62" name="Auto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46F227" id="AutoShape 302" o:spid="_x0000_s1026" style="position:absolute;margin-left:41.5pt;margin-top:40.75pt;width:204pt;height:39pt;z-index:251658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" filled="f" strokecolor="#c00000" strokeweight=".5pt">
                <w10:wrap anchorx="page" anchory="page"/>
              </v:roundrect>
            </w:pict>
          </mc:Fallback>
        </mc:AlternateContent>
      </w:r>
      <w:r w:rsidR="0061479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64BA9D2D" wp14:editId="5B2EC577">
                <wp:simplePos x="0" y="0"/>
                <wp:positionH relativeFrom="column">
                  <wp:posOffset>3352800</wp:posOffset>
                </wp:positionH>
                <wp:positionV relativeFrom="paragraph">
                  <wp:posOffset>-752475</wp:posOffset>
                </wp:positionV>
                <wp:extent cx="2781300" cy="7124700"/>
                <wp:effectExtent l="0" t="0" r="19050" b="19050"/>
                <wp:wrapNone/>
                <wp:docPr id="74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712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7030A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A0881" w14:textId="77777777" w:rsidR="006A5962" w:rsidRPr="001F066B" w:rsidRDefault="006A5962" w:rsidP="004A5905">
                            <w:pPr>
                              <w:jc w:val="center"/>
                              <w:rPr>
                                <w:color w:val="7030A0"/>
                                <w:sz w:val="20"/>
                              </w:rPr>
                            </w:pPr>
                          </w:p>
                          <w:p w14:paraId="6614F6A2" w14:textId="77777777" w:rsidR="006A5962" w:rsidRPr="001F066B" w:rsidRDefault="006A5962" w:rsidP="004A5905">
                            <w:pPr>
                              <w:jc w:val="center"/>
                              <w:rPr>
                                <w:rFonts w:ascii="Great Vibes" w:hAnsi="Great Vibes"/>
                                <w:b/>
                                <w:color w:val="7030A0"/>
                                <w:sz w:val="44"/>
                                <w:u w:val="single"/>
                              </w:rPr>
                            </w:pPr>
                            <w:r w:rsidRPr="001F066B">
                              <w:rPr>
                                <w:rFonts w:ascii="Great Vibes" w:hAnsi="Great Vibes"/>
                                <w:b/>
                                <w:color w:val="7030A0"/>
                                <w:sz w:val="44"/>
                                <w:u w:val="single"/>
                              </w:rPr>
                              <w:t>Useful Websites</w:t>
                            </w:r>
                          </w:p>
                          <w:p w14:paraId="4D46806A" w14:textId="77777777" w:rsidR="006A5962" w:rsidRDefault="006A5962" w:rsidP="004A590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24B93B00" w14:textId="77777777" w:rsidR="006A5962" w:rsidRPr="004A5905" w:rsidRDefault="006A5962" w:rsidP="004A5905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Henry </w:t>
                            </w:r>
                            <w:r w:rsidRPr="004A5905">
                              <w:rPr>
                                <w:b/>
                                <w:sz w:val="20"/>
                              </w:rPr>
                              <w:t>County Public Schools</w:t>
                            </w:r>
                          </w:p>
                          <w:p w14:paraId="71193654" w14:textId="77777777" w:rsidR="006A5962" w:rsidRPr="00390713" w:rsidRDefault="00674BC4" w:rsidP="004A590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hyperlink r:id="rId12" w:history="1">
                              <w:r w:rsidR="006A5962" w:rsidRPr="00390713">
                                <w:rPr>
                                  <w:rStyle w:val="Hyperlink"/>
                                  <w:sz w:val="20"/>
                                </w:rPr>
                                <w:t>http://schoolwires.henry.k12.ga.us/site/default.aspx?PageID=1</w:t>
                              </w:r>
                            </w:hyperlink>
                          </w:p>
                          <w:p w14:paraId="6F4631B8" w14:textId="77777777" w:rsidR="006A5962" w:rsidRPr="004A5905" w:rsidRDefault="006A5962" w:rsidP="004A5905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72EE4DC3" w14:textId="77777777" w:rsidR="006A5962" w:rsidRPr="004A5905" w:rsidRDefault="006A5962" w:rsidP="004A5905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Fairview Elementary</w:t>
                            </w:r>
                            <w:r w:rsidRPr="004A5905">
                              <w:rPr>
                                <w:b/>
                                <w:sz w:val="20"/>
                              </w:rPr>
                              <w:t xml:space="preserve"> School</w:t>
                            </w:r>
                          </w:p>
                          <w:p w14:paraId="3B2A1DAA" w14:textId="7AC54D06" w:rsidR="006A5962" w:rsidRDefault="00674BC4" w:rsidP="004A590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hyperlink r:id="rId13" w:history="1">
                              <w:r w:rsidR="006A5962" w:rsidRPr="00390713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http://schoolwires.henry.k12.ga.us/fe</w:t>
                              </w:r>
                            </w:hyperlink>
                          </w:p>
                          <w:p w14:paraId="59C0C4EB" w14:textId="77777777" w:rsidR="006A5962" w:rsidRPr="00390713" w:rsidRDefault="006A5962" w:rsidP="004A590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34F541F" w14:textId="77777777" w:rsidR="006A5962" w:rsidRDefault="006A5962" w:rsidP="00390713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My School Webpage</w:t>
                            </w:r>
                          </w:p>
                          <w:p w14:paraId="255B008E" w14:textId="77777777" w:rsidR="006A5962" w:rsidRDefault="00674BC4" w:rsidP="004A590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hyperlink r:id="rId14" w:history="1">
                              <w:r w:rsidR="006A5962" w:rsidRPr="005B0245">
                                <w:rPr>
                                  <w:rStyle w:val="Hyperlink"/>
                                  <w:sz w:val="20"/>
                                </w:rPr>
                                <w:t>http://schoolwires.henry.k12.ga.us/Domain/8212</w:t>
                              </w:r>
                            </w:hyperlink>
                          </w:p>
                          <w:p w14:paraId="2F311284" w14:textId="77777777" w:rsidR="006A5962" w:rsidRDefault="006A5962" w:rsidP="004A590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08A01E02" w14:textId="77777777" w:rsidR="006A5962" w:rsidRPr="004A5905" w:rsidRDefault="006A5962" w:rsidP="004A5905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Infinite Campus Parent Portal</w:t>
                            </w:r>
                          </w:p>
                          <w:p w14:paraId="01ABF438" w14:textId="77777777" w:rsidR="006A5962" w:rsidRDefault="00674BC4" w:rsidP="004A590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hyperlink r:id="rId15" w:history="1">
                              <w:r w:rsidR="006A5962" w:rsidRPr="005B0245">
                                <w:rPr>
                                  <w:rStyle w:val="Hyperlink"/>
                                  <w:sz w:val="20"/>
                                </w:rPr>
                                <w:t>https://campus.henry.k12.ga.us/K12_Custom/cparent/index.jsp?appName=henry&amp;version=1&amp;rel=hhchk</w:t>
                              </w:r>
                            </w:hyperlink>
                          </w:p>
                          <w:p w14:paraId="3CC4B261" w14:textId="77777777" w:rsidR="006A5962" w:rsidRDefault="006A5962" w:rsidP="004A590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60FC0942" w14:textId="3D4058D5" w:rsidR="006A5962" w:rsidRPr="004A5905" w:rsidRDefault="006A5962" w:rsidP="004A5905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Google Classroom</w:t>
                            </w:r>
                          </w:p>
                          <w:p w14:paraId="42B9F573" w14:textId="4E26E700" w:rsidR="006A5962" w:rsidRDefault="00674BC4" w:rsidP="004A5905">
                            <w:pPr>
                              <w:jc w:val="center"/>
                              <w:rPr>
                                <w:rStyle w:val="Hyperlink"/>
                                <w:sz w:val="20"/>
                              </w:rPr>
                            </w:pPr>
                            <w:hyperlink r:id="rId16" w:history="1">
                              <w:r w:rsidR="006A5962" w:rsidRPr="00113D5D">
                                <w:rPr>
                                  <w:rStyle w:val="Hyperlink"/>
                                  <w:sz w:val="20"/>
                                </w:rPr>
                                <w:t>https://support.google.com/edu/classroom/answer/6020279?hl=en</w:t>
                              </w:r>
                            </w:hyperlink>
                          </w:p>
                          <w:p w14:paraId="173E8CA3" w14:textId="77777777" w:rsidR="006A5962" w:rsidRPr="00F05027" w:rsidRDefault="006A5962" w:rsidP="004A5905">
                            <w:pPr>
                              <w:jc w:val="center"/>
                              <w:rPr>
                                <w:rStyle w:val="Hyperlink"/>
                                <w:sz w:val="20"/>
                              </w:rPr>
                            </w:pPr>
                          </w:p>
                          <w:p w14:paraId="730A1F15" w14:textId="77777777" w:rsidR="006A5962" w:rsidRPr="004A5905" w:rsidRDefault="006A5962" w:rsidP="00761C5B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Classdojo</w:t>
                            </w:r>
                          </w:p>
                          <w:p w14:paraId="66574E74" w14:textId="77777777" w:rsidR="006A5962" w:rsidRDefault="00674BC4" w:rsidP="004A590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hyperlink r:id="rId17" w:history="1">
                              <w:r w:rsidR="006A5962" w:rsidRPr="00187664">
                                <w:rPr>
                                  <w:rStyle w:val="Hyperlink"/>
                                  <w:sz w:val="20"/>
                                </w:rPr>
                                <w:t>www.classdojo.com</w:t>
                              </w:r>
                            </w:hyperlink>
                          </w:p>
                          <w:p w14:paraId="3E69B2A6" w14:textId="77777777" w:rsidR="006A5962" w:rsidRDefault="006A5962" w:rsidP="004A590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77F76377" w14:textId="0789EE70" w:rsidR="006A5962" w:rsidRPr="00614795" w:rsidRDefault="006A5962" w:rsidP="00614795">
                            <w:pPr>
                              <w:pStyle w:val="BodyText"/>
                              <w:ind w:firstLine="72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“My goal</w:t>
                            </w:r>
                            <w:r w:rsidRPr="00614795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this year is to not only get your child ready for the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next grade</w:t>
                            </w:r>
                            <w:r w:rsidRPr="00614795">
                              <w:rPr>
                                <w:i/>
                                <w:sz w:val="20"/>
                                <w:szCs w:val="20"/>
                              </w:rPr>
                              <w:t>, but the grades to come by teaching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and learning from</w:t>
                            </w:r>
                            <w:r w:rsidRPr="00614795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them to the best of my ability. With your child’s eagerness to learn and your support, we can have a successful and fun year. Let’s make this a great year of learning the standards and learning from each other.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Remember our school theme: </w:t>
                            </w:r>
                            <w:r w:rsidRPr="001821D1"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</w:rPr>
                              <w:t>“</w:t>
                            </w:r>
                            <w:r w:rsidR="00F21540"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</w:rPr>
                              <w:t>Commitment and Courage,                           That’s the Fairview Way !</w:t>
                            </w:r>
                            <w:r w:rsidRPr="001821D1"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14:paraId="7952C6B3" w14:textId="77777777" w:rsidR="006A5962" w:rsidRPr="00295D32" w:rsidRDefault="006A5962" w:rsidP="00614795">
                            <w:pPr>
                              <w:jc w:val="center"/>
                              <w:rPr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14:paraId="3C22C5FC" w14:textId="3E84073C" w:rsidR="006A5962" w:rsidRPr="00614795" w:rsidRDefault="006A5962" w:rsidP="00614795">
                            <w:pPr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lang w:eastAsia="zh-CN"/>
                              </w:rPr>
                              <w:drawing>
                                <wp:inline distT="0" distB="0" distL="0" distR="0" wp14:anchorId="2F8BEA7C" wp14:editId="25AF5DB5">
                                  <wp:extent cx="1294765" cy="733425"/>
                                  <wp:effectExtent l="0" t="0" r="635" b="9525"/>
                                  <wp:docPr id="232" name="Picture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apple-heart1[1]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2792" cy="7379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12265F" w14:textId="15D77B6B" w:rsidR="006A5962" w:rsidRDefault="006A5962" w:rsidP="004A590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14:paraId="5C56CB79" w14:textId="77777777" w:rsidR="006A5962" w:rsidRPr="004A5905" w:rsidRDefault="006A5962" w:rsidP="004A590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BA9D2D" id="_x0000_t202" coordsize="21600,21600" o:spt="202" path="m,l,21600r21600,l21600,xe">
                <v:stroke joinstyle="miter"/>
                <v:path gradientshapeok="t" o:connecttype="rect"/>
              </v:shapetype>
              <v:shape id="Text Box 394" o:spid="_x0000_s1026" type="#_x0000_t202" style="position:absolute;margin-left:264pt;margin-top:-59.25pt;width:219pt;height:561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" strokecolor="#7030a0" strokeweight=".5pt">
                <v:stroke dashstyle="longDash"/>
                <v:textbox>
                  <w:txbxContent>
                    <w:p w14:paraId="10AA0881" w14:textId="77777777" w:rsidR="006A5962" w:rsidRPr="001F066B" w:rsidRDefault="006A5962" w:rsidP="004A5905">
                      <w:pPr>
                        <w:jc w:val="center"/>
                        <w:rPr>
                          <w:color w:val="7030A0"/>
                          <w:sz w:val="20"/>
                        </w:rPr>
                      </w:pPr>
                    </w:p>
                    <w:p w14:paraId="6614F6A2" w14:textId="77777777" w:rsidR="006A5962" w:rsidRPr="001F066B" w:rsidRDefault="006A5962" w:rsidP="004A5905">
                      <w:pPr>
                        <w:jc w:val="center"/>
                        <w:rPr>
                          <w:rFonts w:ascii="Great Vibes" w:hAnsi="Great Vibes"/>
                          <w:b/>
                          <w:color w:val="7030A0"/>
                          <w:sz w:val="44"/>
                          <w:u w:val="single"/>
                        </w:rPr>
                      </w:pPr>
                      <w:r w:rsidRPr="001F066B">
                        <w:rPr>
                          <w:rFonts w:ascii="Great Vibes" w:hAnsi="Great Vibes"/>
                          <w:b/>
                          <w:color w:val="7030A0"/>
                          <w:sz w:val="44"/>
                          <w:u w:val="single"/>
                        </w:rPr>
                        <w:t>Useful Websites</w:t>
                      </w:r>
                    </w:p>
                    <w:p w14:paraId="4D46806A" w14:textId="77777777" w:rsidR="006A5962" w:rsidRDefault="006A5962" w:rsidP="004A5905">
                      <w:pPr>
                        <w:jc w:val="center"/>
                        <w:rPr>
                          <w:sz w:val="20"/>
                        </w:rPr>
                      </w:pPr>
                    </w:p>
                    <w:p w14:paraId="24B93B00" w14:textId="77777777" w:rsidR="006A5962" w:rsidRPr="004A5905" w:rsidRDefault="006A5962" w:rsidP="004A5905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Henry </w:t>
                      </w:r>
                      <w:r w:rsidRPr="004A5905">
                        <w:rPr>
                          <w:b/>
                          <w:sz w:val="20"/>
                        </w:rPr>
                        <w:t>County Public Schools</w:t>
                      </w:r>
                    </w:p>
                    <w:p w14:paraId="71193654" w14:textId="77777777" w:rsidR="006A5962" w:rsidRPr="00390713" w:rsidRDefault="00F21540" w:rsidP="004A5905">
                      <w:pPr>
                        <w:jc w:val="center"/>
                        <w:rPr>
                          <w:sz w:val="20"/>
                        </w:rPr>
                      </w:pPr>
                      <w:hyperlink r:id="rId19" w:history="1">
                        <w:r w:rsidR="006A5962" w:rsidRPr="00390713">
                          <w:rPr>
                            <w:rStyle w:val="Hyperlink"/>
                            <w:sz w:val="20"/>
                          </w:rPr>
                          <w:t>http://schoolwires.henry.k12.ga.us/site/default.aspx?PageID=1</w:t>
                        </w:r>
                      </w:hyperlink>
                    </w:p>
                    <w:p w14:paraId="6F4631B8" w14:textId="77777777" w:rsidR="006A5962" w:rsidRPr="004A5905" w:rsidRDefault="006A5962" w:rsidP="004A5905">
                      <w:pPr>
                        <w:jc w:val="center"/>
                        <w:rPr>
                          <w:b/>
                          <w:sz w:val="20"/>
                        </w:rPr>
                      </w:pPr>
                    </w:p>
                    <w:p w14:paraId="72EE4DC3" w14:textId="77777777" w:rsidR="006A5962" w:rsidRPr="004A5905" w:rsidRDefault="006A5962" w:rsidP="004A5905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Fairview Elementary</w:t>
                      </w:r>
                      <w:r w:rsidRPr="004A5905">
                        <w:rPr>
                          <w:b/>
                          <w:sz w:val="20"/>
                        </w:rPr>
                        <w:t xml:space="preserve"> School</w:t>
                      </w:r>
                    </w:p>
                    <w:p w14:paraId="3B2A1DAA" w14:textId="7AC54D06" w:rsidR="006A5962" w:rsidRDefault="00F21540" w:rsidP="004A590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hyperlink r:id="rId20" w:history="1">
                        <w:r w:rsidR="006A5962" w:rsidRPr="00390713">
                          <w:rPr>
                            <w:rStyle w:val="Hyperlink"/>
                            <w:sz w:val="20"/>
                            <w:szCs w:val="20"/>
                          </w:rPr>
                          <w:t>http://schoolwires.henry.k12.ga.us/fe</w:t>
                        </w:r>
                      </w:hyperlink>
                    </w:p>
                    <w:p w14:paraId="59C0C4EB" w14:textId="77777777" w:rsidR="006A5962" w:rsidRPr="00390713" w:rsidRDefault="006A5962" w:rsidP="004A590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34F541F" w14:textId="77777777" w:rsidR="006A5962" w:rsidRDefault="006A5962" w:rsidP="00390713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My School Webpage</w:t>
                      </w:r>
                    </w:p>
                    <w:p w14:paraId="255B008E" w14:textId="77777777" w:rsidR="006A5962" w:rsidRDefault="00F21540" w:rsidP="004A5905">
                      <w:pPr>
                        <w:jc w:val="center"/>
                        <w:rPr>
                          <w:sz w:val="20"/>
                        </w:rPr>
                      </w:pPr>
                      <w:hyperlink r:id="rId21" w:history="1">
                        <w:r w:rsidR="006A5962" w:rsidRPr="005B0245">
                          <w:rPr>
                            <w:rStyle w:val="Hyperlink"/>
                            <w:sz w:val="20"/>
                          </w:rPr>
                          <w:t>http://schoolwires.henry.k12.ga.us/Domain/8212</w:t>
                        </w:r>
                      </w:hyperlink>
                    </w:p>
                    <w:p w14:paraId="2F311284" w14:textId="77777777" w:rsidR="006A5962" w:rsidRDefault="006A5962" w:rsidP="004A5905">
                      <w:pPr>
                        <w:jc w:val="center"/>
                        <w:rPr>
                          <w:sz w:val="20"/>
                        </w:rPr>
                      </w:pPr>
                    </w:p>
                    <w:p w14:paraId="08A01E02" w14:textId="77777777" w:rsidR="006A5962" w:rsidRPr="004A5905" w:rsidRDefault="006A5962" w:rsidP="004A5905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Infinite Campus Parent Portal</w:t>
                      </w:r>
                    </w:p>
                    <w:p w14:paraId="01ABF438" w14:textId="77777777" w:rsidR="006A5962" w:rsidRDefault="00F21540" w:rsidP="004A5905">
                      <w:pPr>
                        <w:jc w:val="center"/>
                        <w:rPr>
                          <w:sz w:val="20"/>
                        </w:rPr>
                      </w:pPr>
                      <w:hyperlink r:id="rId22" w:history="1">
                        <w:r w:rsidR="006A5962" w:rsidRPr="005B0245">
                          <w:rPr>
                            <w:rStyle w:val="Hyperlink"/>
                            <w:sz w:val="20"/>
                          </w:rPr>
                          <w:t>https://campus.henry.k12.ga.us/K12_Custom/cparent/index.jsp?appName=henry&amp;version=1&amp;rel=hhchk</w:t>
                        </w:r>
                      </w:hyperlink>
                    </w:p>
                    <w:p w14:paraId="3CC4B261" w14:textId="77777777" w:rsidR="006A5962" w:rsidRDefault="006A5962" w:rsidP="004A5905">
                      <w:pPr>
                        <w:jc w:val="center"/>
                        <w:rPr>
                          <w:sz w:val="20"/>
                        </w:rPr>
                      </w:pPr>
                    </w:p>
                    <w:p w14:paraId="60FC0942" w14:textId="3D4058D5" w:rsidR="006A5962" w:rsidRPr="004A5905" w:rsidRDefault="006A5962" w:rsidP="004A5905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Google Classroom</w:t>
                      </w:r>
                    </w:p>
                    <w:p w14:paraId="42B9F573" w14:textId="4E26E700" w:rsidR="006A5962" w:rsidRDefault="00F21540" w:rsidP="004A5905">
                      <w:pPr>
                        <w:jc w:val="center"/>
                        <w:rPr>
                          <w:rStyle w:val="Hyperlink"/>
                          <w:sz w:val="20"/>
                        </w:rPr>
                      </w:pPr>
                      <w:hyperlink r:id="rId23" w:history="1">
                        <w:r w:rsidR="006A5962" w:rsidRPr="00113D5D">
                          <w:rPr>
                            <w:rStyle w:val="Hyperlink"/>
                            <w:sz w:val="20"/>
                          </w:rPr>
                          <w:t>https://support.google.com/edu/classroom/answer/6020279?hl=en</w:t>
                        </w:r>
                      </w:hyperlink>
                    </w:p>
                    <w:p w14:paraId="173E8CA3" w14:textId="77777777" w:rsidR="006A5962" w:rsidRPr="00F05027" w:rsidRDefault="006A5962" w:rsidP="004A5905">
                      <w:pPr>
                        <w:jc w:val="center"/>
                        <w:rPr>
                          <w:rStyle w:val="Hyperlink"/>
                          <w:sz w:val="20"/>
                        </w:rPr>
                      </w:pPr>
                    </w:p>
                    <w:p w14:paraId="730A1F15" w14:textId="77777777" w:rsidR="006A5962" w:rsidRPr="004A5905" w:rsidRDefault="006A5962" w:rsidP="00761C5B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Classdojo</w:t>
                      </w:r>
                    </w:p>
                    <w:p w14:paraId="66574E74" w14:textId="77777777" w:rsidR="006A5962" w:rsidRDefault="00F21540" w:rsidP="004A5905">
                      <w:pPr>
                        <w:jc w:val="center"/>
                        <w:rPr>
                          <w:sz w:val="20"/>
                        </w:rPr>
                      </w:pPr>
                      <w:hyperlink r:id="rId24" w:history="1">
                        <w:r w:rsidR="006A5962" w:rsidRPr="00187664">
                          <w:rPr>
                            <w:rStyle w:val="Hyperlink"/>
                            <w:sz w:val="20"/>
                          </w:rPr>
                          <w:t>www.classdojo.com</w:t>
                        </w:r>
                      </w:hyperlink>
                    </w:p>
                    <w:p w14:paraId="3E69B2A6" w14:textId="77777777" w:rsidR="006A5962" w:rsidRDefault="006A5962" w:rsidP="004A5905">
                      <w:pPr>
                        <w:jc w:val="center"/>
                        <w:rPr>
                          <w:sz w:val="20"/>
                        </w:rPr>
                      </w:pPr>
                    </w:p>
                    <w:p w14:paraId="77F76377" w14:textId="0789EE70" w:rsidR="006A5962" w:rsidRPr="00614795" w:rsidRDefault="006A5962" w:rsidP="00614795">
                      <w:pPr>
                        <w:pStyle w:val="BodyText"/>
                        <w:ind w:firstLine="720"/>
                        <w:jc w:val="center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“My goal</w:t>
                      </w:r>
                      <w:r w:rsidRPr="00614795">
                        <w:rPr>
                          <w:i/>
                          <w:sz w:val="20"/>
                          <w:szCs w:val="20"/>
                        </w:rPr>
                        <w:t xml:space="preserve"> this year is to not only get your child ready for the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next grade</w:t>
                      </w:r>
                      <w:r w:rsidRPr="00614795">
                        <w:rPr>
                          <w:i/>
                          <w:sz w:val="20"/>
                          <w:szCs w:val="20"/>
                        </w:rPr>
                        <w:t>, but the grades to come by teaching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 and learning from</w:t>
                      </w:r>
                      <w:r w:rsidRPr="00614795">
                        <w:rPr>
                          <w:i/>
                          <w:sz w:val="20"/>
                          <w:szCs w:val="20"/>
                        </w:rPr>
                        <w:t xml:space="preserve"> them to the best of my ability. With your child’s eagerness to learn and your support, we can have a successful and fun year. Let’s make this a great year of learning the standards and learning from each other.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 Remember our school theme: </w:t>
                      </w:r>
                      <w:r w:rsidRPr="001821D1">
                        <w:rPr>
                          <w:b/>
                          <w:i/>
                          <w:color w:val="7030A0"/>
                          <w:sz w:val="20"/>
                          <w:szCs w:val="20"/>
                        </w:rPr>
                        <w:t>“</w:t>
                      </w:r>
                      <w:r w:rsidR="00F21540">
                        <w:rPr>
                          <w:b/>
                          <w:i/>
                          <w:color w:val="7030A0"/>
                          <w:sz w:val="20"/>
                          <w:szCs w:val="20"/>
                        </w:rPr>
                        <w:t xml:space="preserve">Commitment and Courage,                           </w:t>
                      </w:r>
                      <w:bookmarkStart w:id="1" w:name="_GoBack"/>
                      <w:bookmarkEnd w:id="1"/>
                      <w:r w:rsidR="00F21540">
                        <w:rPr>
                          <w:b/>
                          <w:i/>
                          <w:color w:val="7030A0"/>
                          <w:sz w:val="20"/>
                          <w:szCs w:val="20"/>
                        </w:rPr>
                        <w:t>That’s the Fairview Way !</w:t>
                      </w:r>
                      <w:r w:rsidRPr="001821D1">
                        <w:rPr>
                          <w:b/>
                          <w:i/>
                          <w:color w:val="7030A0"/>
                          <w:sz w:val="20"/>
                          <w:szCs w:val="20"/>
                        </w:rPr>
                        <w:t>”</w:t>
                      </w:r>
                    </w:p>
                    <w:p w14:paraId="7952C6B3" w14:textId="77777777" w:rsidR="006A5962" w:rsidRPr="00295D32" w:rsidRDefault="006A5962" w:rsidP="00614795">
                      <w:pPr>
                        <w:jc w:val="center"/>
                        <w:rPr>
                          <w:i/>
                          <w:sz w:val="4"/>
                          <w:szCs w:val="4"/>
                        </w:rPr>
                      </w:pPr>
                    </w:p>
                    <w:p w14:paraId="3C22C5FC" w14:textId="3E84073C" w:rsidR="006A5962" w:rsidRPr="00614795" w:rsidRDefault="006A5962" w:rsidP="00614795">
                      <w:pPr>
                        <w:jc w:val="center"/>
                        <w:rPr>
                          <w:i/>
                          <w:sz w:val="20"/>
                        </w:rPr>
                      </w:pPr>
                      <w:r>
                        <w:rPr>
                          <w:noProof/>
                          <w:sz w:val="18"/>
                          <w:lang w:eastAsia="zh-CN"/>
                        </w:rPr>
                        <w:drawing>
                          <wp:inline distT="0" distB="0" distL="0" distR="0" wp14:anchorId="2F8BEA7C" wp14:editId="25AF5DB5">
                            <wp:extent cx="1294765" cy="733425"/>
                            <wp:effectExtent l="0" t="0" r="635" b="9525"/>
                            <wp:docPr id="232" name="Picture 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apple-heart1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2792" cy="7379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12265F" w14:textId="15D77B6B" w:rsidR="006A5962" w:rsidRDefault="006A5962" w:rsidP="004A5905">
                      <w:pPr>
                        <w:jc w:val="center"/>
                        <w:rPr>
                          <w:sz w:val="18"/>
                        </w:rPr>
                      </w:pPr>
                    </w:p>
                    <w:p w14:paraId="5C56CB79" w14:textId="77777777" w:rsidR="006A5962" w:rsidRPr="004A5905" w:rsidRDefault="006A5962" w:rsidP="004A5905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134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BA603C9" wp14:editId="57E82623">
                <wp:simplePos x="0" y="0"/>
                <wp:positionH relativeFrom="page">
                  <wp:posOffset>461010</wp:posOffset>
                </wp:positionH>
                <wp:positionV relativeFrom="page">
                  <wp:posOffset>1175385</wp:posOffset>
                </wp:positionV>
                <wp:extent cx="2613025" cy="6216015"/>
                <wp:effectExtent l="0" t="0" r="15875" b="13335"/>
                <wp:wrapNone/>
                <wp:docPr id="7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025" cy="6216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BFE0A" w14:textId="5540EC83" w:rsidR="006A5962" w:rsidRPr="00761C5B" w:rsidRDefault="006A5962" w:rsidP="00420BC0">
                            <w:pPr>
                              <w:pStyle w:val="BodyText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761C5B">
                              <w:rPr>
                                <w:i/>
                                <w:sz w:val="28"/>
                                <w:szCs w:val="28"/>
                              </w:rPr>
                              <w:t>Greetings! On behalf of the Fairview Elementary School Faculty &amp; Staf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f, I would like to welcome you to the 2020-2021 school year. </w:t>
                            </w:r>
                            <w:r w:rsidRPr="00761C5B">
                              <w:rPr>
                                <w:i/>
                                <w:sz w:val="28"/>
                                <w:szCs w:val="28"/>
                              </w:rPr>
                              <w:t>It is my sincere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hope that you have a wonderful </w:t>
                            </w:r>
                            <w:r w:rsidRPr="00761C5B">
                              <w:rPr>
                                <w:i/>
                                <w:sz w:val="28"/>
                                <w:szCs w:val="28"/>
                              </w:rPr>
                              <w:t>year and that you obtain all of the knowledge that you can stand!</w:t>
                            </w:r>
                          </w:p>
                          <w:p w14:paraId="08CDA3AC" w14:textId="77777777" w:rsidR="006A5962" w:rsidRDefault="006A5962" w:rsidP="00072298">
                            <w:pPr>
                              <w:pStyle w:val="BodyText"/>
                              <w:rPr>
                                <w:noProof/>
                                <w:sz w:val="22"/>
                              </w:rPr>
                            </w:pPr>
                          </w:p>
                          <w:p w14:paraId="540CAF63" w14:textId="77777777" w:rsidR="006A5962" w:rsidRDefault="006A5962" w:rsidP="00072298">
                            <w:pPr>
                              <w:pStyle w:val="BodyText"/>
                              <w:jc w:val="center"/>
                              <w:rPr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00C96DE9" wp14:editId="4A8A2D3B">
                                  <wp:extent cx="2613025" cy="1362075"/>
                                  <wp:effectExtent l="0" t="0" r="0" b="0"/>
                                  <wp:docPr id="233" name="Picture 233" descr="http://schoolwires.henry.k12.ga.us/cms/lib08/GA01000549/Centricity/Template/8/old-logos/f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schoolwires.henry.k12.ga.us/cms/lib08/GA01000549/Centricity/Template/8/old-logos/f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3025" cy="1362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B141C2" w14:textId="77777777" w:rsidR="006A5962" w:rsidRDefault="006A5962" w:rsidP="00072298">
                            <w:pPr>
                              <w:pStyle w:val="BodyText"/>
                              <w:jc w:val="center"/>
                              <w:rPr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</w:rPr>
                              <w:t>458 Fairview Road</w:t>
                            </w:r>
                          </w:p>
                          <w:p w14:paraId="7C346C51" w14:textId="77777777" w:rsidR="006A5962" w:rsidRDefault="006A5962" w:rsidP="00FE4D5E">
                            <w:pPr>
                              <w:pStyle w:val="BodyText"/>
                              <w:ind w:left="720"/>
                              <w:rPr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</w:rPr>
                              <w:t>Stockbridge, Georgia 30281</w:t>
                            </w:r>
                            <w:r w:rsidRPr="00072298">
                              <w:rPr>
                                <w:noProof/>
                                <w:sz w:val="22"/>
                              </w:rPr>
                              <w:br/>
                            </w:r>
                            <w:r w:rsidRPr="00072298">
                              <w:rPr>
                                <w:noProof/>
                                <w:sz w:val="22"/>
                              </w:rPr>
                              <w:br/>
                            </w:r>
                            <w:r w:rsidRPr="00995D7A">
                              <w:rPr>
                                <w:b/>
                                <w:noProof/>
                                <w:sz w:val="22"/>
                              </w:rPr>
                              <w:t>Phone:</w:t>
                            </w:r>
                            <w:r>
                              <w:rPr>
                                <w:noProof/>
                                <w:sz w:val="22"/>
                              </w:rPr>
                              <w:t xml:space="preserve"> 770-474-8265</w:t>
                            </w:r>
                            <w:r>
                              <w:rPr>
                                <w:noProof/>
                                <w:sz w:val="22"/>
                              </w:rPr>
                              <w:br/>
                            </w:r>
                            <w:r w:rsidRPr="00995D7A">
                              <w:rPr>
                                <w:b/>
                                <w:noProof/>
                                <w:sz w:val="22"/>
                              </w:rPr>
                              <w:t>Fax:</w:t>
                            </w:r>
                            <w:r>
                              <w:rPr>
                                <w:noProof/>
                                <w:sz w:val="22"/>
                              </w:rPr>
                              <w:t xml:space="preserve">     770-474-5528</w:t>
                            </w:r>
                            <w:r>
                              <w:rPr>
                                <w:noProof/>
                                <w:sz w:val="22"/>
                              </w:rPr>
                              <w:br/>
                            </w:r>
                          </w:p>
                          <w:p w14:paraId="022C4C27" w14:textId="4474D5FB" w:rsidR="006A5962" w:rsidRDefault="006A5962" w:rsidP="00FE4D5E">
                            <w:pPr>
                              <w:pStyle w:val="BodyText"/>
                              <w:rPr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</w:rPr>
                              <w:t xml:space="preserve">    </w:t>
                            </w:r>
                            <w:r w:rsidRPr="00995D7A">
                              <w:rPr>
                                <w:b/>
                                <w:noProof/>
                                <w:sz w:val="22"/>
                              </w:rPr>
                              <w:t>Dr.Benjamin</w:t>
                            </w:r>
                            <w:r>
                              <w:rPr>
                                <w:noProof/>
                                <w:sz w:val="22"/>
                              </w:rPr>
                              <w:t xml:space="preserve">               </w:t>
                            </w:r>
                            <w:r w:rsidRPr="00995D7A">
                              <w:rPr>
                                <w:b/>
                                <w:noProof/>
                                <w:sz w:val="22"/>
                              </w:rPr>
                              <w:t xml:space="preserve">Mr. </w:t>
                            </w:r>
                            <w:r>
                              <w:rPr>
                                <w:b/>
                                <w:noProof/>
                                <w:sz w:val="22"/>
                              </w:rPr>
                              <w:t>Mincey</w:t>
                            </w:r>
                          </w:p>
                          <w:p w14:paraId="787216DB" w14:textId="77777777" w:rsidR="006A5962" w:rsidRPr="00420BC0" w:rsidRDefault="006A5962" w:rsidP="00072298">
                            <w:pPr>
                              <w:pStyle w:val="BodyText"/>
                              <w:jc w:val="center"/>
                              <w:rPr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i/>
                                <w:noProof/>
                                <w:sz w:val="22"/>
                              </w:rPr>
                              <w:t xml:space="preserve">      </w:t>
                            </w:r>
                            <w:r w:rsidRPr="00995D7A">
                              <w:rPr>
                                <w:i/>
                                <w:noProof/>
                                <w:sz w:val="22"/>
                              </w:rPr>
                              <w:t xml:space="preserve">Principal </w:t>
                            </w:r>
                            <w:r>
                              <w:rPr>
                                <w:noProof/>
                                <w:sz w:val="22"/>
                              </w:rPr>
                              <w:t xml:space="preserve">            </w:t>
                            </w:r>
                            <w:r w:rsidRPr="00995D7A">
                              <w:rPr>
                                <w:i/>
                                <w:noProof/>
                                <w:sz w:val="22"/>
                              </w:rPr>
                              <w:t>Assistant Principal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603C9" id="Text Box 13" o:spid="_x0000_s1027" type="#_x0000_t202" style="position:absolute;margin-left:36.3pt;margin-top:92.55pt;width:205.75pt;height:489.4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NZasgIAALM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" filled="f" stroked="f">
                <v:textbox inset="0,0,0,0">
                  <w:txbxContent>
                    <w:p w14:paraId="2D7BFE0A" w14:textId="5540EC83" w:rsidR="006A5962" w:rsidRPr="00761C5B" w:rsidRDefault="006A5962" w:rsidP="00420BC0">
                      <w:pPr>
                        <w:pStyle w:val="BodyText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 w:rsidRPr="00761C5B">
                        <w:rPr>
                          <w:i/>
                          <w:sz w:val="28"/>
                          <w:szCs w:val="28"/>
                        </w:rPr>
                        <w:t>Greetings! On behalf of the Fairview Elementary School Faculty &amp; Staf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f, I would like to welcome you to the 2020-2021 school year. </w:t>
                      </w:r>
                      <w:r w:rsidRPr="00761C5B">
                        <w:rPr>
                          <w:i/>
                          <w:sz w:val="28"/>
                          <w:szCs w:val="28"/>
                        </w:rPr>
                        <w:t>It is my sincere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hope that you have a wonderful </w:t>
                      </w:r>
                      <w:r w:rsidRPr="00761C5B">
                        <w:rPr>
                          <w:i/>
                          <w:sz w:val="28"/>
                          <w:szCs w:val="28"/>
                        </w:rPr>
                        <w:t>year and that you obtain all of the knowledge that you can stand!</w:t>
                      </w:r>
                    </w:p>
                    <w:p w14:paraId="08CDA3AC" w14:textId="77777777" w:rsidR="006A5962" w:rsidRDefault="006A5962" w:rsidP="00072298">
                      <w:pPr>
                        <w:pStyle w:val="BodyText"/>
                        <w:rPr>
                          <w:noProof/>
                          <w:sz w:val="22"/>
                        </w:rPr>
                      </w:pPr>
                    </w:p>
                    <w:p w14:paraId="540CAF63" w14:textId="77777777" w:rsidR="006A5962" w:rsidRDefault="006A5962" w:rsidP="00072298">
                      <w:pPr>
                        <w:pStyle w:val="BodyText"/>
                        <w:jc w:val="center"/>
                        <w:rPr>
                          <w:noProof/>
                          <w:sz w:val="22"/>
                        </w:rPr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00C96DE9" wp14:editId="4A8A2D3B">
                            <wp:extent cx="2613025" cy="1362075"/>
                            <wp:effectExtent l="0" t="0" r="0" b="0"/>
                            <wp:docPr id="233" name="Picture 233" descr="http://schoolwires.henry.k12.ga.us/cms/lib08/GA01000549/Centricity/Template/8/old-logos/f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schoolwires.henry.k12.ga.us/cms/lib08/GA01000549/Centricity/Template/8/old-logos/f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3025" cy="1362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B141C2" w14:textId="77777777" w:rsidR="006A5962" w:rsidRDefault="006A5962" w:rsidP="00072298">
                      <w:pPr>
                        <w:pStyle w:val="BodyText"/>
                        <w:jc w:val="center"/>
                        <w:rPr>
                          <w:noProof/>
                          <w:sz w:val="22"/>
                        </w:rPr>
                      </w:pPr>
                      <w:r>
                        <w:rPr>
                          <w:noProof/>
                          <w:sz w:val="22"/>
                        </w:rPr>
                        <w:t>458 Fairview Road</w:t>
                      </w:r>
                    </w:p>
                    <w:p w14:paraId="7C346C51" w14:textId="77777777" w:rsidR="006A5962" w:rsidRDefault="006A5962" w:rsidP="00FE4D5E">
                      <w:pPr>
                        <w:pStyle w:val="BodyText"/>
                        <w:ind w:left="720"/>
                        <w:rPr>
                          <w:noProof/>
                          <w:sz w:val="22"/>
                        </w:rPr>
                      </w:pPr>
                      <w:r>
                        <w:rPr>
                          <w:noProof/>
                          <w:sz w:val="22"/>
                        </w:rPr>
                        <w:t>Stockbridge, Georgia 30281</w:t>
                      </w:r>
                      <w:r w:rsidRPr="00072298">
                        <w:rPr>
                          <w:noProof/>
                          <w:sz w:val="22"/>
                        </w:rPr>
                        <w:br/>
                      </w:r>
                      <w:r w:rsidRPr="00072298">
                        <w:rPr>
                          <w:noProof/>
                          <w:sz w:val="22"/>
                        </w:rPr>
                        <w:br/>
                      </w:r>
                      <w:r w:rsidRPr="00995D7A">
                        <w:rPr>
                          <w:b/>
                          <w:noProof/>
                          <w:sz w:val="22"/>
                        </w:rPr>
                        <w:t>Phone:</w:t>
                      </w:r>
                      <w:r>
                        <w:rPr>
                          <w:noProof/>
                          <w:sz w:val="22"/>
                        </w:rPr>
                        <w:t xml:space="preserve"> 770-474-8265</w:t>
                      </w:r>
                      <w:r>
                        <w:rPr>
                          <w:noProof/>
                          <w:sz w:val="22"/>
                        </w:rPr>
                        <w:br/>
                      </w:r>
                      <w:r w:rsidRPr="00995D7A">
                        <w:rPr>
                          <w:b/>
                          <w:noProof/>
                          <w:sz w:val="22"/>
                        </w:rPr>
                        <w:t>Fax:</w:t>
                      </w:r>
                      <w:r>
                        <w:rPr>
                          <w:noProof/>
                          <w:sz w:val="22"/>
                        </w:rPr>
                        <w:t xml:space="preserve">     770-474-5528</w:t>
                      </w:r>
                      <w:r>
                        <w:rPr>
                          <w:noProof/>
                          <w:sz w:val="22"/>
                        </w:rPr>
                        <w:br/>
                      </w:r>
                    </w:p>
                    <w:p w14:paraId="022C4C27" w14:textId="4474D5FB" w:rsidR="006A5962" w:rsidRDefault="006A5962" w:rsidP="00FE4D5E">
                      <w:pPr>
                        <w:pStyle w:val="BodyText"/>
                        <w:rPr>
                          <w:noProof/>
                          <w:sz w:val="22"/>
                        </w:rPr>
                      </w:pPr>
                      <w:r>
                        <w:rPr>
                          <w:noProof/>
                          <w:sz w:val="22"/>
                        </w:rPr>
                        <w:t xml:space="preserve">    </w:t>
                      </w:r>
                      <w:r w:rsidRPr="00995D7A">
                        <w:rPr>
                          <w:b/>
                          <w:noProof/>
                          <w:sz w:val="22"/>
                        </w:rPr>
                        <w:t>Dr.Benjamin</w:t>
                      </w:r>
                      <w:r>
                        <w:rPr>
                          <w:noProof/>
                          <w:sz w:val="22"/>
                        </w:rPr>
                        <w:t xml:space="preserve">               </w:t>
                      </w:r>
                      <w:r w:rsidRPr="00995D7A">
                        <w:rPr>
                          <w:b/>
                          <w:noProof/>
                          <w:sz w:val="22"/>
                        </w:rPr>
                        <w:t xml:space="preserve">Mr. </w:t>
                      </w:r>
                      <w:r>
                        <w:rPr>
                          <w:b/>
                          <w:noProof/>
                          <w:sz w:val="22"/>
                        </w:rPr>
                        <w:t>Mincey</w:t>
                      </w:r>
                    </w:p>
                    <w:p w14:paraId="787216DB" w14:textId="77777777" w:rsidR="006A5962" w:rsidRPr="00420BC0" w:rsidRDefault="006A5962" w:rsidP="00072298">
                      <w:pPr>
                        <w:pStyle w:val="BodyText"/>
                        <w:jc w:val="center"/>
                        <w:rPr>
                          <w:noProof/>
                          <w:sz w:val="22"/>
                        </w:rPr>
                      </w:pPr>
                      <w:r>
                        <w:rPr>
                          <w:i/>
                          <w:noProof/>
                          <w:sz w:val="22"/>
                        </w:rPr>
                        <w:t xml:space="preserve">      </w:t>
                      </w:r>
                      <w:r w:rsidRPr="00995D7A">
                        <w:rPr>
                          <w:i/>
                          <w:noProof/>
                          <w:sz w:val="22"/>
                        </w:rPr>
                        <w:t xml:space="preserve">Principal </w:t>
                      </w:r>
                      <w:r>
                        <w:rPr>
                          <w:noProof/>
                          <w:sz w:val="22"/>
                        </w:rPr>
                        <w:t xml:space="preserve">            </w:t>
                      </w:r>
                      <w:r w:rsidRPr="00995D7A">
                        <w:rPr>
                          <w:i/>
                          <w:noProof/>
                          <w:sz w:val="22"/>
                        </w:rPr>
                        <w:t>Assistant Principal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5134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FD27DF2" wp14:editId="1C32ECA5">
                <wp:simplePos x="0" y="0"/>
                <wp:positionH relativeFrom="page">
                  <wp:posOffset>524510</wp:posOffset>
                </wp:positionH>
                <wp:positionV relativeFrom="page">
                  <wp:posOffset>523240</wp:posOffset>
                </wp:positionV>
                <wp:extent cx="2477135" cy="350520"/>
                <wp:effectExtent l="635" t="0" r="0" b="2540"/>
                <wp:wrapNone/>
                <wp:docPr id="7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713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0F1492" w14:textId="77777777" w:rsidR="006A5962" w:rsidRPr="001F066B" w:rsidRDefault="006A5962" w:rsidP="00420BC0">
                            <w:pPr>
                              <w:pStyle w:val="Heading2"/>
                              <w:jc w:val="center"/>
                              <w:rPr>
                                <w:rFonts w:ascii="Great Vibes" w:hAnsi="Great Vibes"/>
                                <w:color w:val="7030A0"/>
                                <w:sz w:val="56"/>
                              </w:rPr>
                            </w:pPr>
                            <w:r w:rsidRPr="001F066B">
                              <w:rPr>
                                <w:rFonts w:ascii="Great Vibes" w:hAnsi="Great Vibes"/>
                                <w:color w:val="7030A0"/>
                                <w:sz w:val="56"/>
                              </w:rPr>
                              <w:t>Welcome!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27DF2" id="Text Box 12" o:spid="_x0000_s1028" type="#_x0000_t202" style="position:absolute;margin-left:41.3pt;margin-top:41.2pt;width:195.05pt;height:27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" filled="f" stroked="f" strokeweight="0">
                <v:textbox inset="0,0,0,0">
                  <w:txbxContent>
                    <w:p w14:paraId="690F1492" w14:textId="77777777" w:rsidR="006A5962" w:rsidRPr="001F066B" w:rsidRDefault="006A5962" w:rsidP="00420BC0">
                      <w:pPr>
                        <w:pStyle w:val="Heading2"/>
                        <w:jc w:val="center"/>
                        <w:rPr>
                          <w:rFonts w:ascii="Great Vibes" w:hAnsi="Great Vibes"/>
                          <w:color w:val="7030A0"/>
                          <w:sz w:val="56"/>
                        </w:rPr>
                      </w:pPr>
                      <w:r w:rsidRPr="001F066B">
                        <w:rPr>
                          <w:rFonts w:ascii="Great Vibes" w:hAnsi="Great Vibes"/>
                          <w:color w:val="7030A0"/>
                          <w:sz w:val="56"/>
                        </w:rPr>
                        <w:t>Welcome!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2950314" w14:textId="60CBC2A3" w:rsidR="00AC7BFD" w:rsidRDefault="00AC7BFD"/>
    <w:p w14:paraId="29A3C82B" w14:textId="5572E13E" w:rsidR="00AC7BFD" w:rsidRDefault="00AC7BFD"/>
    <w:p w14:paraId="0B42F26B" w14:textId="6D20CFD7" w:rsidR="00AC7BFD" w:rsidRDefault="00AC7BFD"/>
    <w:p w14:paraId="225AA05B" w14:textId="1CF01CAE" w:rsidR="00AC7BFD" w:rsidRDefault="00AC7BFD"/>
    <w:p w14:paraId="09C6805B" w14:textId="1CD01678" w:rsidR="00AC7BFD" w:rsidRDefault="0034481E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7F6AFBF" wp14:editId="5335DC0C">
                <wp:simplePos x="0" y="0"/>
                <wp:positionH relativeFrom="page">
                  <wp:posOffset>6991350</wp:posOffset>
                </wp:positionH>
                <wp:positionV relativeFrom="page">
                  <wp:posOffset>2036026</wp:posOffset>
                </wp:positionV>
                <wp:extent cx="2819400" cy="973455"/>
                <wp:effectExtent l="0" t="0" r="0" b="0"/>
                <wp:wrapNone/>
                <wp:docPr id="5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973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D6778C" w14:textId="77777777" w:rsidR="006A5962" w:rsidRDefault="006A5962" w:rsidP="00373CC7">
                            <w:pPr>
                              <w:pStyle w:val="Masthead"/>
                              <w:rPr>
                                <w:color w:val="1F497D" w:themeColor="text2"/>
                              </w:rPr>
                            </w:pPr>
                            <w:r w:rsidRPr="0066274C">
                              <w:rPr>
                                <w:color w:val="1F497D" w:themeColor="text2"/>
                              </w:rPr>
                              <w:t xml:space="preserve">to </w:t>
                            </w:r>
                          </w:p>
                          <w:p w14:paraId="6F587C30" w14:textId="75FAC56B" w:rsidR="006A5962" w:rsidRDefault="006A5962" w:rsidP="00373CC7">
                            <w:pPr>
                              <w:pStyle w:val="Masthead"/>
                              <w:rPr>
                                <w:color w:val="1F497D" w:themeColor="text2"/>
                              </w:rPr>
                            </w:pPr>
                            <w:r w:rsidRPr="0066274C">
                              <w:rPr>
                                <w:color w:val="1F497D" w:themeColor="text2"/>
                              </w:rPr>
                              <w:t>Gifted @ Fairview</w:t>
                            </w:r>
                          </w:p>
                          <w:p w14:paraId="30749EAF" w14:textId="58734CB5" w:rsidR="0034481E" w:rsidRPr="0066274C" w:rsidRDefault="0034481E" w:rsidP="00373CC7">
                            <w:pPr>
                              <w:pStyle w:val="Masthead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>Kdg. – 3</w:t>
                            </w:r>
                            <w:r w:rsidRPr="0034481E">
                              <w:rPr>
                                <w:color w:val="1F497D" w:themeColor="text2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color w:val="1F497D" w:themeColor="text2"/>
                              </w:rPr>
                              <w:t xml:space="preserve"> Grades</w:t>
                            </w:r>
                          </w:p>
                          <w:p w14:paraId="30A128D0" w14:textId="77777777" w:rsidR="006A5962" w:rsidRPr="00322649" w:rsidRDefault="006A5962" w:rsidP="00EE28B3">
                            <w:pPr>
                              <w:pStyle w:val="Masthead"/>
                              <w:rPr>
                                <w:color w:val="7030A0"/>
                              </w:rPr>
                            </w:pPr>
                          </w:p>
                          <w:p w14:paraId="31A77247" w14:textId="77777777" w:rsidR="006A5962" w:rsidRDefault="006A5962"/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6AFBF" id="Text Box 40" o:spid="_x0000_s1029" type="#_x0000_t202" style="position:absolute;margin-left:550.5pt;margin-top:160.3pt;width:222pt;height:76.65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" filled="f" stroked="f" strokeweight="0">
                <v:textbox style="mso-fit-shape-to-text:t" inset="0,0,0,0">
                  <w:txbxContent>
                    <w:p w14:paraId="7ED6778C" w14:textId="77777777" w:rsidR="006A5962" w:rsidRDefault="006A5962" w:rsidP="00373CC7">
                      <w:pPr>
                        <w:pStyle w:val="Masthead"/>
                        <w:rPr>
                          <w:color w:val="1F497D" w:themeColor="text2"/>
                        </w:rPr>
                      </w:pPr>
                      <w:r w:rsidRPr="0066274C">
                        <w:rPr>
                          <w:color w:val="1F497D" w:themeColor="text2"/>
                        </w:rPr>
                        <w:t xml:space="preserve">to </w:t>
                      </w:r>
                    </w:p>
                    <w:p w14:paraId="6F587C30" w14:textId="75FAC56B" w:rsidR="006A5962" w:rsidRDefault="006A5962" w:rsidP="00373CC7">
                      <w:pPr>
                        <w:pStyle w:val="Masthead"/>
                        <w:rPr>
                          <w:color w:val="1F497D" w:themeColor="text2"/>
                        </w:rPr>
                      </w:pPr>
                      <w:r w:rsidRPr="0066274C">
                        <w:rPr>
                          <w:color w:val="1F497D" w:themeColor="text2"/>
                        </w:rPr>
                        <w:t>Gifted @ Fairview</w:t>
                      </w:r>
                    </w:p>
                    <w:p w14:paraId="30749EAF" w14:textId="58734CB5" w:rsidR="0034481E" w:rsidRPr="0066274C" w:rsidRDefault="0034481E" w:rsidP="00373CC7">
                      <w:pPr>
                        <w:pStyle w:val="Masthead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>Kdg. – 3</w:t>
                      </w:r>
                      <w:r w:rsidRPr="0034481E">
                        <w:rPr>
                          <w:color w:val="1F497D" w:themeColor="text2"/>
                          <w:vertAlign w:val="superscript"/>
                        </w:rPr>
                        <w:t>rd</w:t>
                      </w:r>
                      <w:r>
                        <w:rPr>
                          <w:color w:val="1F497D" w:themeColor="text2"/>
                        </w:rPr>
                        <w:t xml:space="preserve"> Grades</w:t>
                      </w:r>
                    </w:p>
                    <w:p w14:paraId="30A128D0" w14:textId="77777777" w:rsidR="006A5962" w:rsidRPr="00322649" w:rsidRDefault="006A5962" w:rsidP="00EE28B3">
                      <w:pPr>
                        <w:pStyle w:val="Masthead"/>
                        <w:rPr>
                          <w:color w:val="7030A0"/>
                        </w:rPr>
                      </w:pPr>
                    </w:p>
                    <w:p w14:paraId="31A77247" w14:textId="77777777" w:rsidR="006A5962" w:rsidRDefault="006A5962"/>
                  </w:txbxContent>
                </v:textbox>
                <w10:wrap anchorx="page" anchory="page"/>
              </v:shape>
            </w:pict>
          </mc:Fallback>
        </mc:AlternateContent>
      </w:r>
    </w:p>
    <w:p w14:paraId="1F36C681" w14:textId="00E99A46" w:rsidR="00AC7BFD" w:rsidRDefault="0018201C">
      <w:r>
        <w:rPr>
          <w:noProof/>
          <w:lang w:eastAsia="zh-CN"/>
        </w:rPr>
        <w:drawing>
          <wp:anchor distT="0" distB="0" distL="114300" distR="114300" simplePos="0" relativeHeight="251659285" behindDoc="0" locked="0" layoutInCell="1" allowOverlap="1" wp14:anchorId="3F332CD5" wp14:editId="2341E546">
            <wp:simplePos x="0" y="0"/>
            <wp:positionH relativeFrom="column">
              <wp:posOffset>6926209</wp:posOffset>
            </wp:positionH>
            <wp:positionV relativeFrom="paragraph">
              <wp:posOffset>2609850</wp:posOffset>
            </wp:positionV>
            <wp:extent cx="2201545" cy="2023353"/>
            <wp:effectExtent l="76200" t="76200" r="84455" b="986790"/>
            <wp:wrapNone/>
            <wp:docPr id="4" name="Picture 4" descr="Courage And Commitment Quotes &amp; Sayings | Courage And Commitm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urage And Commitment Quotes &amp; Sayings | Courage And Commitment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2023353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1F9AD8F2" wp14:editId="42668D23">
                <wp:simplePos x="0" y="0"/>
                <wp:positionH relativeFrom="column">
                  <wp:posOffset>6874307</wp:posOffset>
                </wp:positionH>
                <wp:positionV relativeFrom="paragraph">
                  <wp:posOffset>4825865</wp:posOffset>
                </wp:positionV>
                <wp:extent cx="1828800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40D64A" w14:textId="6F15CF5B" w:rsidR="006A5962" w:rsidRDefault="0018201C" w:rsidP="006A5962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bCs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b/>
                                <w:bCs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“</w:t>
                            </w:r>
                            <w:r w:rsidR="006A5962" w:rsidRPr="006A5962">
                              <w:rPr>
                                <w:rFonts w:ascii="Lucida Handwriting" w:hAnsi="Lucida Handwriting"/>
                                <w:b/>
                                <w:bCs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 xml:space="preserve">Commitment and Courage, </w:t>
                            </w:r>
                          </w:p>
                          <w:p w14:paraId="35B911B9" w14:textId="168157FA" w:rsidR="006A5962" w:rsidRPr="006A5962" w:rsidRDefault="006A5962" w:rsidP="006A5962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6A5962">
                              <w:rPr>
                                <w:rFonts w:ascii="Lucida Handwriting" w:hAnsi="Lucida Handwriting"/>
                                <w:b/>
                                <w:bCs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That’s the Fairview Way!”</w:t>
                            </w:r>
                          </w:p>
                          <w:p w14:paraId="2DAE9A32" w14:textId="3F4784A9" w:rsidR="006A5962" w:rsidRPr="00345C9D" w:rsidRDefault="006A5962" w:rsidP="00345C9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AD8F2" id="Text Box 2" o:spid="_x0000_s1030" type="#_x0000_t202" style="position:absolute;margin-left:541.3pt;margin-top:380pt;width:2in;height:2in;z-index:25165826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" filled="f" stroked="f">
                <v:textbox style="mso-fit-shape-to-text:t">
                  <w:txbxContent>
                    <w:p w14:paraId="7240D64A" w14:textId="6F15CF5B" w:rsidR="006A5962" w:rsidRDefault="0018201C" w:rsidP="006A5962">
                      <w:pPr>
                        <w:jc w:val="center"/>
                        <w:rPr>
                          <w:rFonts w:ascii="Lucida Handwriting" w:hAnsi="Lucida Handwriting"/>
                          <w:b/>
                          <w:bCs/>
                          <w:i/>
                          <w:iCs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Lucida Handwriting" w:hAnsi="Lucida Handwriting"/>
                          <w:b/>
                          <w:bCs/>
                          <w:i/>
                          <w:iCs/>
                          <w:color w:val="0070C0"/>
                          <w:sz w:val="20"/>
                          <w:szCs w:val="20"/>
                        </w:rPr>
                        <w:t>“</w:t>
                      </w:r>
                      <w:r w:rsidR="006A5962" w:rsidRPr="006A5962">
                        <w:rPr>
                          <w:rFonts w:ascii="Lucida Handwriting" w:hAnsi="Lucida Handwriting"/>
                          <w:b/>
                          <w:bCs/>
                          <w:i/>
                          <w:iCs/>
                          <w:color w:val="0070C0"/>
                          <w:sz w:val="20"/>
                          <w:szCs w:val="20"/>
                        </w:rPr>
                        <w:t xml:space="preserve">Commitment and Courage, </w:t>
                      </w:r>
                    </w:p>
                    <w:p w14:paraId="35B911B9" w14:textId="168157FA" w:rsidR="006A5962" w:rsidRPr="006A5962" w:rsidRDefault="006A5962" w:rsidP="006A5962">
                      <w:pPr>
                        <w:jc w:val="center"/>
                        <w:rPr>
                          <w:rFonts w:ascii="Lucida Handwriting" w:hAnsi="Lucida Handwriting"/>
                          <w:color w:val="0070C0"/>
                          <w:sz w:val="20"/>
                          <w:szCs w:val="20"/>
                        </w:rPr>
                      </w:pPr>
                      <w:r w:rsidRPr="006A5962">
                        <w:rPr>
                          <w:rFonts w:ascii="Lucida Handwriting" w:hAnsi="Lucida Handwriting"/>
                          <w:b/>
                          <w:bCs/>
                          <w:i/>
                          <w:iCs/>
                          <w:color w:val="0070C0"/>
                          <w:sz w:val="20"/>
                          <w:szCs w:val="20"/>
                        </w:rPr>
                        <w:t>That’s the Fairview Way!”</w:t>
                      </w:r>
                    </w:p>
                    <w:p w14:paraId="2DAE9A32" w14:textId="3F4784A9" w:rsidR="006A5962" w:rsidRPr="00345C9D" w:rsidRDefault="006A5962" w:rsidP="00345C9D">
                      <w:pPr>
                        <w:jc w:val="center"/>
                        <w:rPr>
                          <w:b/>
                          <w:sz w:val="20"/>
                          <w:szCs w:val="2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274C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EA23F8A" wp14:editId="6BE7D286">
                <wp:simplePos x="0" y="0"/>
                <wp:positionH relativeFrom="page">
                  <wp:posOffset>7127875</wp:posOffset>
                </wp:positionH>
                <wp:positionV relativeFrom="page">
                  <wp:posOffset>3285490</wp:posOffset>
                </wp:positionV>
                <wp:extent cx="2667000" cy="1800225"/>
                <wp:effectExtent l="0" t="0" r="0" b="9525"/>
                <wp:wrapNone/>
                <wp:docPr id="6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1AA93" w14:textId="77777777" w:rsidR="006A5962" w:rsidRDefault="006A5962" w:rsidP="00BA6921">
                            <w:pPr>
                              <w:pStyle w:val="OrgName1"/>
                              <w:jc w:val="center"/>
                              <w:rPr>
                                <w:rFonts w:ascii="Lucida Calligraphy" w:hAnsi="Lucida Calligraphy"/>
                                <w:b/>
                                <w:sz w:val="32"/>
                                <w:szCs w:val="32"/>
                              </w:rPr>
                            </w:pPr>
                            <w:r w:rsidRPr="00322649">
                              <w:rPr>
                                <w:rFonts w:ascii="Lucida Calligraphy" w:hAnsi="Lucida Calligraphy"/>
                                <w:b/>
                                <w:sz w:val="32"/>
                                <w:szCs w:val="32"/>
                              </w:rPr>
                              <w:t>Mrs. S. Pittman, M.S.</w:t>
                            </w:r>
                          </w:p>
                          <w:p w14:paraId="23842FDA" w14:textId="77777777" w:rsidR="006A5962" w:rsidRPr="00180320" w:rsidRDefault="006A5962" w:rsidP="00BA6921">
                            <w:pPr>
                              <w:pStyle w:val="OrgName1"/>
                              <w:jc w:val="center"/>
                              <w:rPr>
                                <w:rFonts w:ascii="Lucida Calligraphy" w:hAnsi="Lucida Calligraphy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212C7FD6" w14:textId="77777777" w:rsidR="006A5962" w:rsidRPr="00761C5B" w:rsidRDefault="006A5962" w:rsidP="00761C5B">
                            <w:pPr>
                              <w:pStyle w:val="OrgName1"/>
                              <w:spacing w:line="27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61C5B">
                              <w:rPr>
                                <w:sz w:val="18"/>
                                <w:szCs w:val="18"/>
                              </w:rPr>
                              <w:t>Bachelors of Science in Early Childhood Education</w:t>
                            </w:r>
                          </w:p>
                          <w:p w14:paraId="4330ECB7" w14:textId="77777777" w:rsidR="006A5962" w:rsidRPr="00761C5B" w:rsidRDefault="006A5962" w:rsidP="00761C5B">
                            <w:pPr>
                              <w:pStyle w:val="OrgName1"/>
                              <w:spacing w:line="27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61C5B">
                              <w:rPr>
                                <w:sz w:val="18"/>
                                <w:szCs w:val="18"/>
                              </w:rPr>
                              <w:t>Masters of Science in Instructional Technology</w:t>
                            </w:r>
                          </w:p>
                          <w:p w14:paraId="46F5F642" w14:textId="77777777" w:rsidR="006A5962" w:rsidRPr="00761C5B" w:rsidRDefault="006A5962" w:rsidP="00761C5B">
                            <w:pPr>
                              <w:pStyle w:val="OrgName1"/>
                              <w:spacing w:line="27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61C5B">
                              <w:rPr>
                                <w:sz w:val="18"/>
                                <w:szCs w:val="18"/>
                              </w:rPr>
                              <w:t xml:space="preserve">ESOL Certified </w:t>
                            </w:r>
                          </w:p>
                          <w:p w14:paraId="64F50A48" w14:textId="77777777" w:rsidR="006A5962" w:rsidRPr="00761C5B" w:rsidRDefault="006A5962" w:rsidP="00761C5B">
                            <w:pPr>
                              <w:pStyle w:val="OrgName1"/>
                              <w:spacing w:line="27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61C5B">
                              <w:rPr>
                                <w:sz w:val="18"/>
                                <w:szCs w:val="18"/>
                              </w:rPr>
                              <w:t>Gifted Certified</w:t>
                            </w:r>
                          </w:p>
                          <w:p w14:paraId="279850DD" w14:textId="77777777" w:rsidR="006A5962" w:rsidRPr="00761C5B" w:rsidRDefault="006A5962" w:rsidP="00761C5B">
                            <w:pPr>
                              <w:pStyle w:val="OrgName1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962E68F" w14:textId="77777777" w:rsidR="006A5962" w:rsidRPr="00761C5B" w:rsidRDefault="00674BC4" w:rsidP="00761C5B">
                            <w:pPr>
                              <w:pStyle w:val="OrgName1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hyperlink r:id="rId29" w:history="1">
                              <w:r w:rsidR="006A5962" w:rsidRPr="00761C5B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shoni.pittman@henry.k12.ga.us</w:t>
                              </w:r>
                            </w:hyperlink>
                          </w:p>
                          <w:p w14:paraId="0233BF3D" w14:textId="77777777" w:rsidR="006A5962" w:rsidRPr="00761C5B" w:rsidRDefault="006A5962" w:rsidP="00761C5B">
                            <w:pPr>
                              <w:pStyle w:val="OrgName1"/>
                            </w:pPr>
                          </w:p>
                          <w:p w14:paraId="163C3EFC" w14:textId="77777777" w:rsidR="006A5962" w:rsidRDefault="006A5962" w:rsidP="00BA6921">
                            <w:pPr>
                              <w:pStyle w:val="OrgName1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0490964" w14:textId="77777777" w:rsidR="006A5962" w:rsidRPr="00180320" w:rsidRDefault="006A5962" w:rsidP="00BA6921">
                            <w:pPr>
                              <w:pStyle w:val="OrgName1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CFA0284" w14:textId="77777777" w:rsidR="006A5962" w:rsidRPr="00180320" w:rsidRDefault="006A5962" w:rsidP="00BA6921">
                            <w:pPr>
                              <w:pStyle w:val="OrgName1"/>
                              <w:jc w:val="center"/>
                              <w:rPr>
                                <w:rFonts w:ascii="BaBTrebuchet MS" w:hAnsi="BaBTrebuchet MS"/>
                                <w:b/>
                              </w:rPr>
                            </w:pPr>
                          </w:p>
                          <w:p w14:paraId="0E3F5CD8" w14:textId="77777777" w:rsidR="006A5962" w:rsidRDefault="006A5962" w:rsidP="00BA6921">
                            <w:pPr>
                              <w:pStyle w:val="OrgName1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</w:p>
                          <w:p w14:paraId="2FD98A9C" w14:textId="77777777" w:rsidR="006A5962" w:rsidRDefault="006A5962" w:rsidP="00BA6921">
                            <w:pPr>
                              <w:pStyle w:val="OrgName1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</w:p>
                          <w:p w14:paraId="47A748BB" w14:textId="77777777" w:rsidR="006A5962" w:rsidRDefault="006A5962" w:rsidP="00BA6921">
                            <w:pPr>
                              <w:pStyle w:val="OrgName1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</w:p>
                          <w:p w14:paraId="779E0167" w14:textId="77777777" w:rsidR="006A5962" w:rsidRPr="00BA6921" w:rsidRDefault="006A5962" w:rsidP="00BA6921">
                            <w:pPr>
                              <w:pStyle w:val="OrgName1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23F8A" id="Text Box 41" o:spid="_x0000_s1031" type="#_x0000_t202" style="position:absolute;margin-left:561.25pt;margin-top:258.7pt;width:210pt;height:141.7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" filled="f" stroked="f" strokeweight="0">
                <v:textbox inset="0,0,0,0">
                  <w:txbxContent>
                    <w:p w14:paraId="0451AA93" w14:textId="77777777" w:rsidR="006A5962" w:rsidRDefault="006A5962" w:rsidP="00BA6921">
                      <w:pPr>
                        <w:pStyle w:val="OrgName1"/>
                        <w:jc w:val="center"/>
                        <w:rPr>
                          <w:rFonts w:ascii="Lucida Calligraphy" w:hAnsi="Lucida Calligraphy"/>
                          <w:b/>
                          <w:sz w:val="32"/>
                          <w:szCs w:val="32"/>
                        </w:rPr>
                      </w:pPr>
                      <w:r w:rsidRPr="00322649">
                        <w:rPr>
                          <w:rFonts w:ascii="Lucida Calligraphy" w:hAnsi="Lucida Calligraphy"/>
                          <w:b/>
                          <w:sz w:val="32"/>
                          <w:szCs w:val="32"/>
                        </w:rPr>
                        <w:t>Mrs. S. Pittman, M.S.</w:t>
                      </w:r>
                    </w:p>
                    <w:p w14:paraId="23842FDA" w14:textId="77777777" w:rsidR="006A5962" w:rsidRPr="00180320" w:rsidRDefault="006A5962" w:rsidP="00BA6921">
                      <w:pPr>
                        <w:pStyle w:val="OrgName1"/>
                        <w:jc w:val="center"/>
                        <w:rPr>
                          <w:rFonts w:ascii="Lucida Calligraphy" w:hAnsi="Lucida Calligraphy"/>
                          <w:b/>
                          <w:sz w:val="8"/>
                          <w:szCs w:val="8"/>
                        </w:rPr>
                      </w:pPr>
                    </w:p>
                    <w:p w14:paraId="212C7FD6" w14:textId="77777777" w:rsidR="006A5962" w:rsidRPr="00761C5B" w:rsidRDefault="006A5962" w:rsidP="00761C5B">
                      <w:pPr>
                        <w:pStyle w:val="OrgName1"/>
                        <w:spacing w:line="276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61C5B">
                        <w:rPr>
                          <w:sz w:val="18"/>
                          <w:szCs w:val="18"/>
                        </w:rPr>
                        <w:t>Bachelors of Science in Early Childhood Education</w:t>
                      </w:r>
                    </w:p>
                    <w:p w14:paraId="4330ECB7" w14:textId="77777777" w:rsidR="006A5962" w:rsidRPr="00761C5B" w:rsidRDefault="006A5962" w:rsidP="00761C5B">
                      <w:pPr>
                        <w:pStyle w:val="OrgName1"/>
                        <w:spacing w:line="276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61C5B">
                        <w:rPr>
                          <w:sz w:val="18"/>
                          <w:szCs w:val="18"/>
                        </w:rPr>
                        <w:t>Masters of Science in Instructional Technology</w:t>
                      </w:r>
                    </w:p>
                    <w:p w14:paraId="46F5F642" w14:textId="77777777" w:rsidR="006A5962" w:rsidRPr="00761C5B" w:rsidRDefault="006A5962" w:rsidP="00761C5B">
                      <w:pPr>
                        <w:pStyle w:val="OrgName1"/>
                        <w:spacing w:line="276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61C5B">
                        <w:rPr>
                          <w:sz w:val="18"/>
                          <w:szCs w:val="18"/>
                        </w:rPr>
                        <w:t xml:space="preserve">ESOL Certified </w:t>
                      </w:r>
                    </w:p>
                    <w:p w14:paraId="64F50A48" w14:textId="77777777" w:rsidR="006A5962" w:rsidRPr="00761C5B" w:rsidRDefault="006A5962" w:rsidP="00761C5B">
                      <w:pPr>
                        <w:pStyle w:val="OrgName1"/>
                        <w:spacing w:line="276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61C5B">
                        <w:rPr>
                          <w:sz w:val="18"/>
                          <w:szCs w:val="18"/>
                        </w:rPr>
                        <w:t>Gifted Certified</w:t>
                      </w:r>
                    </w:p>
                    <w:p w14:paraId="279850DD" w14:textId="77777777" w:rsidR="006A5962" w:rsidRPr="00761C5B" w:rsidRDefault="006A5962" w:rsidP="00761C5B">
                      <w:pPr>
                        <w:pStyle w:val="OrgName1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962E68F" w14:textId="77777777" w:rsidR="006A5962" w:rsidRPr="00761C5B" w:rsidRDefault="00F21540" w:rsidP="00761C5B">
                      <w:pPr>
                        <w:pStyle w:val="OrgName1"/>
                        <w:jc w:val="center"/>
                        <w:rPr>
                          <w:sz w:val="28"/>
                          <w:szCs w:val="28"/>
                        </w:rPr>
                      </w:pPr>
                      <w:hyperlink r:id="rId30" w:history="1">
                        <w:r w:rsidR="006A5962" w:rsidRPr="00761C5B">
                          <w:rPr>
                            <w:rStyle w:val="Hyperlink"/>
                            <w:sz w:val="28"/>
                            <w:szCs w:val="28"/>
                          </w:rPr>
                          <w:t>shoni.pittman@henry.k12.ga.us</w:t>
                        </w:r>
                      </w:hyperlink>
                    </w:p>
                    <w:p w14:paraId="0233BF3D" w14:textId="77777777" w:rsidR="006A5962" w:rsidRPr="00761C5B" w:rsidRDefault="006A5962" w:rsidP="00761C5B">
                      <w:pPr>
                        <w:pStyle w:val="OrgName1"/>
                      </w:pPr>
                    </w:p>
                    <w:p w14:paraId="163C3EFC" w14:textId="77777777" w:rsidR="006A5962" w:rsidRDefault="006A5962" w:rsidP="00BA6921">
                      <w:pPr>
                        <w:pStyle w:val="OrgName1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0490964" w14:textId="77777777" w:rsidR="006A5962" w:rsidRPr="00180320" w:rsidRDefault="006A5962" w:rsidP="00BA6921">
                      <w:pPr>
                        <w:pStyle w:val="OrgName1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CFA0284" w14:textId="77777777" w:rsidR="006A5962" w:rsidRPr="00180320" w:rsidRDefault="006A5962" w:rsidP="00BA6921">
                      <w:pPr>
                        <w:pStyle w:val="OrgName1"/>
                        <w:jc w:val="center"/>
                        <w:rPr>
                          <w:rFonts w:ascii="BaBTrebuchet MS" w:hAnsi="BaBTrebuchet MS"/>
                          <w:b/>
                        </w:rPr>
                      </w:pPr>
                    </w:p>
                    <w:p w14:paraId="0E3F5CD8" w14:textId="77777777" w:rsidR="006A5962" w:rsidRDefault="006A5962" w:rsidP="00BA6921">
                      <w:pPr>
                        <w:pStyle w:val="OrgName1"/>
                        <w:jc w:val="center"/>
                        <w:rPr>
                          <w:i/>
                          <w:sz w:val="20"/>
                        </w:rPr>
                      </w:pPr>
                    </w:p>
                    <w:p w14:paraId="2FD98A9C" w14:textId="77777777" w:rsidR="006A5962" w:rsidRDefault="006A5962" w:rsidP="00BA6921">
                      <w:pPr>
                        <w:pStyle w:val="OrgName1"/>
                        <w:jc w:val="center"/>
                        <w:rPr>
                          <w:i/>
                          <w:sz w:val="20"/>
                        </w:rPr>
                      </w:pPr>
                    </w:p>
                    <w:p w14:paraId="47A748BB" w14:textId="77777777" w:rsidR="006A5962" w:rsidRDefault="006A5962" w:rsidP="00BA6921">
                      <w:pPr>
                        <w:pStyle w:val="OrgName1"/>
                        <w:jc w:val="center"/>
                        <w:rPr>
                          <w:i/>
                          <w:sz w:val="20"/>
                        </w:rPr>
                      </w:pPr>
                    </w:p>
                    <w:p w14:paraId="779E0167" w14:textId="77777777" w:rsidR="006A5962" w:rsidRPr="00BA6921" w:rsidRDefault="006A5962" w:rsidP="00BA6921">
                      <w:pPr>
                        <w:pStyle w:val="OrgName1"/>
                        <w:jc w:val="center"/>
                        <w:rPr>
                          <w:i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C7BFD">
        <w:br w:type="page"/>
      </w:r>
    </w:p>
    <w:p w14:paraId="371218E3" w14:textId="113DE18A" w:rsidR="00AC7BFD" w:rsidRDefault="0034481E">
      <w:r>
        <w:rPr>
          <w:rFonts w:ascii="Leelawadee" w:eastAsia="BatangChe" w:hAnsi="Leelawadee" w:cs="Leelawadee"/>
          <w:b/>
          <w:noProof/>
          <w:lang w:eastAsia="zh-CN"/>
        </w:rPr>
        <w:lastRenderedPageBreak/>
        <w:drawing>
          <wp:anchor distT="0" distB="0" distL="114300" distR="114300" simplePos="0" relativeHeight="251665429" behindDoc="0" locked="0" layoutInCell="1" allowOverlap="1" wp14:anchorId="0E021CD0" wp14:editId="7D7D1F1B">
            <wp:simplePos x="0" y="0"/>
            <wp:positionH relativeFrom="column">
              <wp:posOffset>-238854</wp:posOffset>
            </wp:positionH>
            <wp:positionV relativeFrom="paragraph">
              <wp:posOffset>-972820</wp:posOffset>
            </wp:positionV>
            <wp:extent cx="3187863" cy="593387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rst-meeting[1]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863" cy="593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eelawadee" w:eastAsia="BatangChe" w:hAnsi="Leelawadee" w:cs="Leelawadee"/>
          <w:b/>
          <w:noProof/>
          <w:lang w:eastAsia="zh-CN"/>
        </w:rPr>
        <w:drawing>
          <wp:anchor distT="0" distB="0" distL="114300" distR="114300" simplePos="0" relativeHeight="251663381" behindDoc="0" locked="0" layoutInCell="1" allowOverlap="1" wp14:anchorId="5AED02E7" wp14:editId="3D9BED6D">
            <wp:simplePos x="0" y="0"/>
            <wp:positionH relativeFrom="column">
              <wp:posOffset>3074768</wp:posOffset>
            </wp:positionH>
            <wp:positionV relativeFrom="paragraph">
              <wp:posOffset>-970982</wp:posOffset>
            </wp:positionV>
            <wp:extent cx="3187863" cy="593387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rst-meeting[1]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863" cy="593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eelawadee" w:eastAsia="BatangChe" w:hAnsi="Leelawadee" w:cs="Leelawadee"/>
          <w:b/>
          <w:noProof/>
          <w:lang w:eastAsia="zh-CN"/>
        </w:rPr>
        <w:drawing>
          <wp:anchor distT="0" distB="0" distL="114300" distR="114300" simplePos="0" relativeHeight="251661333" behindDoc="0" locked="0" layoutInCell="1" allowOverlap="1" wp14:anchorId="5A9B56AB" wp14:editId="3D72DDB4">
            <wp:simplePos x="0" y="0"/>
            <wp:positionH relativeFrom="column">
              <wp:posOffset>6264613</wp:posOffset>
            </wp:positionH>
            <wp:positionV relativeFrom="paragraph">
              <wp:posOffset>-967902</wp:posOffset>
            </wp:positionV>
            <wp:extent cx="3187863" cy="593387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rst-meeting[1]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109" cy="598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66B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2E5108D0" wp14:editId="5699A485">
                <wp:simplePos x="0" y="0"/>
                <wp:positionH relativeFrom="column">
                  <wp:posOffset>6576695</wp:posOffset>
                </wp:positionH>
                <wp:positionV relativeFrom="paragraph">
                  <wp:posOffset>-374593</wp:posOffset>
                </wp:positionV>
                <wp:extent cx="2760057" cy="6940838"/>
                <wp:effectExtent l="0" t="0" r="21590" b="12700"/>
                <wp:wrapNone/>
                <wp:docPr id="1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057" cy="69408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9FADF" w14:textId="77777777" w:rsidR="0034481E" w:rsidRDefault="0034481E" w:rsidP="006A24C6">
                            <w:pPr>
                              <w:shd w:val="clear" w:color="auto" w:fill="FFFFFF"/>
                              <w:jc w:val="center"/>
                              <w:rPr>
                                <w:rFonts w:ascii="Monotype Corsiva" w:eastAsia="Times New Roman" w:hAnsi="Monotype Corsiva" w:cs="Arial"/>
                                <w:b/>
                                <w:color w:val="800080"/>
                                <w:sz w:val="32"/>
                                <w:szCs w:val="32"/>
                              </w:rPr>
                            </w:pPr>
                          </w:p>
                          <w:p w14:paraId="39CD0CDC" w14:textId="77777777" w:rsidR="0034481E" w:rsidRDefault="0034481E" w:rsidP="006A24C6">
                            <w:pPr>
                              <w:shd w:val="clear" w:color="auto" w:fill="FFFFFF"/>
                              <w:jc w:val="center"/>
                              <w:rPr>
                                <w:rFonts w:ascii="Monotype Corsiva" w:eastAsia="Times New Roman" w:hAnsi="Monotype Corsiva" w:cs="Arial"/>
                                <w:b/>
                                <w:color w:val="800080"/>
                                <w:sz w:val="32"/>
                                <w:szCs w:val="32"/>
                              </w:rPr>
                            </w:pPr>
                          </w:p>
                          <w:p w14:paraId="00395D4F" w14:textId="77777777" w:rsidR="0034481E" w:rsidRDefault="0034481E" w:rsidP="006A24C6">
                            <w:pPr>
                              <w:shd w:val="clear" w:color="auto" w:fill="FFFFFF"/>
                              <w:jc w:val="center"/>
                              <w:rPr>
                                <w:rFonts w:ascii="Monotype Corsiva" w:eastAsia="Times New Roman" w:hAnsi="Monotype Corsiva" w:cs="Arial"/>
                                <w:b/>
                                <w:color w:val="800080"/>
                                <w:sz w:val="32"/>
                                <w:szCs w:val="32"/>
                              </w:rPr>
                            </w:pPr>
                          </w:p>
                          <w:p w14:paraId="00358226" w14:textId="77777777" w:rsidR="0034481E" w:rsidRDefault="0034481E" w:rsidP="006A24C6">
                            <w:pPr>
                              <w:shd w:val="clear" w:color="auto" w:fill="FFFFFF"/>
                              <w:jc w:val="center"/>
                              <w:rPr>
                                <w:rFonts w:ascii="Monotype Corsiva" w:eastAsia="Times New Roman" w:hAnsi="Monotype Corsiva" w:cs="Arial"/>
                                <w:b/>
                                <w:color w:val="800080"/>
                                <w:sz w:val="32"/>
                                <w:szCs w:val="32"/>
                              </w:rPr>
                            </w:pPr>
                          </w:p>
                          <w:p w14:paraId="5276F936" w14:textId="77777777" w:rsidR="0034481E" w:rsidRDefault="0034481E" w:rsidP="006A24C6">
                            <w:pPr>
                              <w:shd w:val="clear" w:color="auto" w:fill="FFFFFF"/>
                              <w:jc w:val="center"/>
                              <w:rPr>
                                <w:rFonts w:ascii="Monotype Corsiva" w:eastAsia="Times New Roman" w:hAnsi="Monotype Corsiva" w:cs="Arial"/>
                                <w:b/>
                                <w:color w:val="800080"/>
                                <w:sz w:val="32"/>
                                <w:szCs w:val="32"/>
                              </w:rPr>
                            </w:pPr>
                          </w:p>
                          <w:p w14:paraId="6B5695CF" w14:textId="77777777" w:rsidR="0034481E" w:rsidRDefault="0034481E" w:rsidP="006A24C6">
                            <w:pPr>
                              <w:shd w:val="clear" w:color="auto" w:fill="FFFFFF"/>
                              <w:jc w:val="center"/>
                              <w:rPr>
                                <w:rFonts w:ascii="Monotype Corsiva" w:eastAsia="Times New Roman" w:hAnsi="Monotype Corsiva" w:cs="Arial"/>
                                <w:b/>
                                <w:color w:val="800080"/>
                                <w:sz w:val="32"/>
                                <w:szCs w:val="32"/>
                              </w:rPr>
                            </w:pPr>
                          </w:p>
                          <w:p w14:paraId="5F4D20C0" w14:textId="77777777" w:rsidR="0034481E" w:rsidRDefault="0034481E" w:rsidP="006A24C6">
                            <w:pPr>
                              <w:shd w:val="clear" w:color="auto" w:fill="FFFFFF"/>
                              <w:jc w:val="center"/>
                              <w:rPr>
                                <w:rFonts w:ascii="Monotype Corsiva" w:eastAsia="Times New Roman" w:hAnsi="Monotype Corsiva" w:cs="Arial"/>
                                <w:b/>
                                <w:color w:val="800080"/>
                                <w:sz w:val="32"/>
                                <w:szCs w:val="32"/>
                              </w:rPr>
                            </w:pPr>
                          </w:p>
                          <w:p w14:paraId="74894138" w14:textId="594A9579" w:rsidR="006A5962" w:rsidRPr="0008481D" w:rsidRDefault="006A5962" w:rsidP="006A24C6">
                            <w:pPr>
                              <w:shd w:val="clear" w:color="auto" w:fill="FFFFFF"/>
                              <w:jc w:val="center"/>
                              <w:rPr>
                                <w:rFonts w:ascii="Monotype Corsiva" w:eastAsia="Times New Roman" w:hAnsi="Monotype Corsiva" w:cs="Arial"/>
                                <w:b/>
                                <w:color w:val="800080"/>
                                <w:sz w:val="32"/>
                                <w:szCs w:val="32"/>
                              </w:rPr>
                            </w:pPr>
                            <w:r w:rsidRPr="0008481D">
                              <w:rPr>
                                <w:rFonts w:ascii="Monotype Corsiva" w:eastAsia="Times New Roman" w:hAnsi="Monotype Corsiva" w:cs="Arial"/>
                                <w:b/>
                                <w:color w:val="800080"/>
                                <w:sz w:val="32"/>
                                <w:szCs w:val="32"/>
                              </w:rPr>
                              <w:t xml:space="preserve">This year, </w:t>
                            </w:r>
                            <w:r w:rsidR="00060779">
                              <w:rPr>
                                <w:rFonts w:ascii="Monotype Corsiva" w:eastAsia="Times New Roman" w:hAnsi="Monotype Corsiva" w:cs="Arial"/>
                                <w:b/>
                                <w:color w:val="800080"/>
                                <w:sz w:val="32"/>
                                <w:szCs w:val="32"/>
                              </w:rPr>
                              <w:t xml:space="preserve">upon our return, </w:t>
                            </w:r>
                            <w:r w:rsidRPr="0008481D">
                              <w:rPr>
                                <w:rFonts w:ascii="Monotype Corsiva" w:eastAsia="Times New Roman" w:hAnsi="Monotype Corsiva" w:cs="Arial"/>
                                <w:b/>
                                <w:color w:val="800080"/>
                                <w:sz w:val="32"/>
                                <w:szCs w:val="32"/>
                              </w:rPr>
                              <w:t xml:space="preserve">we will be utilizing </w:t>
                            </w:r>
                            <w:r w:rsidR="0034481E">
                              <w:rPr>
                                <w:rFonts w:ascii="Monotype Corsiva" w:eastAsia="Times New Roman" w:hAnsi="Monotype Corsiva" w:cs="Arial"/>
                                <w:b/>
                                <w:color w:val="800080"/>
                                <w:sz w:val="32"/>
                                <w:szCs w:val="32"/>
                              </w:rPr>
                              <w:t xml:space="preserve">Social Distancing concerning Seating and we will follow all safety measures. Please view this webpage for more info: </w:t>
                            </w:r>
                            <w:hyperlink r:id="rId33" w:history="1">
                              <w:r w:rsidR="0034481E">
                                <w:rPr>
                                  <w:rStyle w:val="Hyperlink"/>
                                </w:rPr>
                                <w:t>https://schoolwires.henry.k12.ga.us/Page/135473</w:t>
                              </w:r>
                            </w:hyperlink>
                          </w:p>
                          <w:p w14:paraId="1D620C23" w14:textId="77777777" w:rsidR="006A5962" w:rsidRPr="006A24C6" w:rsidRDefault="006A5962" w:rsidP="006A24C6">
                            <w:pPr>
                              <w:shd w:val="clear" w:color="auto" w:fill="FFFFFF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16D8C693" w14:textId="77777777" w:rsidR="006A5962" w:rsidRPr="006A24C6" w:rsidRDefault="006A5962" w:rsidP="00F14241">
                            <w:pPr>
                              <w:shd w:val="clear" w:color="auto" w:fill="FFFFFF"/>
                              <w:spacing w:before="105" w:after="120"/>
                              <w:rPr>
                                <w:rFonts w:ascii="Arial Narrow" w:eastAsia="Times New Roman" w:hAnsi="Arial Narrow" w:cs="Arial"/>
                                <w:color w:val="333333"/>
                                <w:sz w:val="16"/>
                                <w:szCs w:val="16"/>
                              </w:rPr>
                            </w:pPr>
                          </w:p>
                          <w:p w14:paraId="34917F4D" w14:textId="77777777" w:rsidR="006A5962" w:rsidRPr="00F14241" w:rsidRDefault="006A5962" w:rsidP="006A24C6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5108D0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517.85pt;margin-top:-29.5pt;width:217.35pt;height:546.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" strokecolor="white [3212]" strokeweight=".5pt">
                <v:stroke dashstyle="longDash"/>
                <v:textbox>
                  <w:txbxContent>
                    <w:p w14:paraId="10F9FADF" w14:textId="77777777" w:rsidR="0034481E" w:rsidRDefault="0034481E" w:rsidP="006A24C6">
                      <w:pPr>
                        <w:shd w:val="clear" w:color="auto" w:fill="FFFFFF"/>
                        <w:jc w:val="center"/>
                        <w:rPr>
                          <w:rFonts w:ascii="Monotype Corsiva" w:eastAsia="Times New Roman" w:hAnsi="Monotype Corsiva" w:cs="Arial"/>
                          <w:b/>
                          <w:color w:val="800080"/>
                          <w:sz w:val="32"/>
                          <w:szCs w:val="32"/>
                        </w:rPr>
                      </w:pPr>
                    </w:p>
                    <w:p w14:paraId="39CD0CDC" w14:textId="77777777" w:rsidR="0034481E" w:rsidRDefault="0034481E" w:rsidP="006A24C6">
                      <w:pPr>
                        <w:shd w:val="clear" w:color="auto" w:fill="FFFFFF"/>
                        <w:jc w:val="center"/>
                        <w:rPr>
                          <w:rFonts w:ascii="Monotype Corsiva" w:eastAsia="Times New Roman" w:hAnsi="Monotype Corsiva" w:cs="Arial"/>
                          <w:b/>
                          <w:color w:val="800080"/>
                          <w:sz w:val="32"/>
                          <w:szCs w:val="32"/>
                        </w:rPr>
                      </w:pPr>
                    </w:p>
                    <w:p w14:paraId="00395D4F" w14:textId="77777777" w:rsidR="0034481E" w:rsidRDefault="0034481E" w:rsidP="006A24C6">
                      <w:pPr>
                        <w:shd w:val="clear" w:color="auto" w:fill="FFFFFF"/>
                        <w:jc w:val="center"/>
                        <w:rPr>
                          <w:rFonts w:ascii="Monotype Corsiva" w:eastAsia="Times New Roman" w:hAnsi="Monotype Corsiva" w:cs="Arial"/>
                          <w:b/>
                          <w:color w:val="800080"/>
                          <w:sz w:val="32"/>
                          <w:szCs w:val="32"/>
                        </w:rPr>
                      </w:pPr>
                    </w:p>
                    <w:p w14:paraId="00358226" w14:textId="77777777" w:rsidR="0034481E" w:rsidRDefault="0034481E" w:rsidP="006A24C6">
                      <w:pPr>
                        <w:shd w:val="clear" w:color="auto" w:fill="FFFFFF"/>
                        <w:jc w:val="center"/>
                        <w:rPr>
                          <w:rFonts w:ascii="Monotype Corsiva" w:eastAsia="Times New Roman" w:hAnsi="Monotype Corsiva" w:cs="Arial"/>
                          <w:b/>
                          <w:color w:val="800080"/>
                          <w:sz w:val="32"/>
                          <w:szCs w:val="32"/>
                        </w:rPr>
                      </w:pPr>
                    </w:p>
                    <w:p w14:paraId="5276F936" w14:textId="77777777" w:rsidR="0034481E" w:rsidRDefault="0034481E" w:rsidP="006A24C6">
                      <w:pPr>
                        <w:shd w:val="clear" w:color="auto" w:fill="FFFFFF"/>
                        <w:jc w:val="center"/>
                        <w:rPr>
                          <w:rFonts w:ascii="Monotype Corsiva" w:eastAsia="Times New Roman" w:hAnsi="Monotype Corsiva" w:cs="Arial"/>
                          <w:b/>
                          <w:color w:val="800080"/>
                          <w:sz w:val="32"/>
                          <w:szCs w:val="32"/>
                        </w:rPr>
                      </w:pPr>
                    </w:p>
                    <w:p w14:paraId="6B5695CF" w14:textId="77777777" w:rsidR="0034481E" w:rsidRDefault="0034481E" w:rsidP="006A24C6">
                      <w:pPr>
                        <w:shd w:val="clear" w:color="auto" w:fill="FFFFFF"/>
                        <w:jc w:val="center"/>
                        <w:rPr>
                          <w:rFonts w:ascii="Monotype Corsiva" w:eastAsia="Times New Roman" w:hAnsi="Monotype Corsiva" w:cs="Arial"/>
                          <w:b/>
                          <w:color w:val="800080"/>
                          <w:sz w:val="32"/>
                          <w:szCs w:val="32"/>
                        </w:rPr>
                      </w:pPr>
                    </w:p>
                    <w:p w14:paraId="5F4D20C0" w14:textId="77777777" w:rsidR="0034481E" w:rsidRDefault="0034481E" w:rsidP="006A24C6">
                      <w:pPr>
                        <w:shd w:val="clear" w:color="auto" w:fill="FFFFFF"/>
                        <w:jc w:val="center"/>
                        <w:rPr>
                          <w:rFonts w:ascii="Monotype Corsiva" w:eastAsia="Times New Roman" w:hAnsi="Monotype Corsiva" w:cs="Arial"/>
                          <w:b/>
                          <w:color w:val="800080"/>
                          <w:sz w:val="32"/>
                          <w:szCs w:val="32"/>
                        </w:rPr>
                      </w:pPr>
                    </w:p>
                    <w:p w14:paraId="74894138" w14:textId="594A9579" w:rsidR="006A5962" w:rsidRPr="0008481D" w:rsidRDefault="006A5962" w:rsidP="006A24C6">
                      <w:pPr>
                        <w:shd w:val="clear" w:color="auto" w:fill="FFFFFF"/>
                        <w:jc w:val="center"/>
                        <w:rPr>
                          <w:rFonts w:ascii="Monotype Corsiva" w:eastAsia="Times New Roman" w:hAnsi="Monotype Corsiva" w:cs="Arial"/>
                          <w:b/>
                          <w:color w:val="800080"/>
                          <w:sz w:val="32"/>
                          <w:szCs w:val="32"/>
                        </w:rPr>
                      </w:pPr>
                      <w:r w:rsidRPr="0008481D">
                        <w:rPr>
                          <w:rFonts w:ascii="Monotype Corsiva" w:eastAsia="Times New Roman" w:hAnsi="Monotype Corsiva" w:cs="Arial"/>
                          <w:b/>
                          <w:color w:val="800080"/>
                          <w:sz w:val="32"/>
                          <w:szCs w:val="32"/>
                        </w:rPr>
                        <w:t xml:space="preserve">This year, </w:t>
                      </w:r>
                      <w:r w:rsidR="00060779">
                        <w:rPr>
                          <w:rFonts w:ascii="Monotype Corsiva" w:eastAsia="Times New Roman" w:hAnsi="Monotype Corsiva" w:cs="Arial"/>
                          <w:b/>
                          <w:color w:val="800080"/>
                          <w:sz w:val="32"/>
                          <w:szCs w:val="32"/>
                        </w:rPr>
                        <w:t xml:space="preserve">upon our return, </w:t>
                      </w:r>
                      <w:r w:rsidRPr="0008481D">
                        <w:rPr>
                          <w:rFonts w:ascii="Monotype Corsiva" w:eastAsia="Times New Roman" w:hAnsi="Monotype Corsiva" w:cs="Arial"/>
                          <w:b/>
                          <w:color w:val="800080"/>
                          <w:sz w:val="32"/>
                          <w:szCs w:val="32"/>
                        </w:rPr>
                        <w:t xml:space="preserve">we will be utilizing </w:t>
                      </w:r>
                      <w:r w:rsidR="0034481E">
                        <w:rPr>
                          <w:rFonts w:ascii="Monotype Corsiva" w:eastAsia="Times New Roman" w:hAnsi="Monotype Corsiva" w:cs="Arial"/>
                          <w:b/>
                          <w:color w:val="800080"/>
                          <w:sz w:val="32"/>
                          <w:szCs w:val="32"/>
                        </w:rPr>
                        <w:t xml:space="preserve">Social Distancing concerning Seating and we will follow all safety measures. Please view this webpage for more info: </w:t>
                      </w:r>
                      <w:hyperlink r:id="rId34" w:history="1">
                        <w:r w:rsidR="0034481E">
                          <w:rPr>
                            <w:rStyle w:val="Hyperlink"/>
                          </w:rPr>
                          <w:t>https://schoolwires.henry.k12.ga.us/Page/135473</w:t>
                        </w:r>
                      </w:hyperlink>
                    </w:p>
                    <w:p w14:paraId="1D620C23" w14:textId="77777777" w:rsidR="006A5962" w:rsidRPr="006A24C6" w:rsidRDefault="006A5962" w:rsidP="006A24C6">
                      <w:pPr>
                        <w:shd w:val="clear" w:color="auto" w:fill="FFFFFF"/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14:paraId="16D8C693" w14:textId="77777777" w:rsidR="006A5962" w:rsidRPr="006A24C6" w:rsidRDefault="006A5962" w:rsidP="00F14241">
                      <w:pPr>
                        <w:shd w:val="clear" w:color="auto" w:fill="FFFFFF"/>
                        <w:spacing w:before="105" w:after="120"/>
                        <w:rPr>
                          <w:rFonts w:ascii="Arial Narrow" w:eastAsia="Times New Roman" w:hAnsi="Arial Narrow" w:cs="Arial"/>
                          <w:color w:val="333333"/>
                          <w:sz w:val="16"/>
                          <w:szCs w:val="16"/>
                        </w:rPr>
                      </w:pPr>
                    </w:p>
                    <w:p w14:paraId="34917F4D" w14:textId="77777777" w:rsidR="006A5962" w:rsidRPr="00F14241" w:rsidRDefault="006A5962" w:rsidP="006A24C6">
                      <w:pPr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066B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5807713" wp14:editId="2B05F3AF">
                <wp:simplePos x="0" y="0"/>
                <wp:positionH relativeFrom="margin">
                  <wp:posOffset>0</wp:posOffset>
                </wp:positionH>
                <wp:positionV relativeFrom="margin">
                  <wp:posOffset>100330</wp:posOffset>
                </wp:positionV>
                <wp:extent cx="2766695" cy="6772910"/>
                <wp:effectExtent l="0" t="0" r="14605" b="8890"/>
                <wp:wrapNone/>
                <wp:docPr id="7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95" cy="677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A0F688" w14:textId="67CD74BA" w:rsidR="006A5962" w:rsidRPr="00925EA2" w:rsidRDefault="006A5962" w:rsidP="00BF2D73">
                            <w:pPr>
                              <w:pStyle w:val="BodyText"/>
                              <w:jc w:val="center"/>
                              <w:rPr>
                                <w:rFonts w:ascii="Leelawadee" w:eastAsia="BatangChe" w:hAnsi="Leelawadee" w:cs="Leelawadee"/>
                                <w:b/>
                              </w:rPr>
                            </w:pPr>
                            <w:r>
                              <w:rPr>
                                <w:rFonts w:ascii="Leelawadee" w:eastAsia="BatangChe" w:hAnsi="Leelawadee" w:cs="Leelawadee"/>
                                <w:b/>
                              </w:rPr>
                              <w:t>6</w:t>
                            </w:r>
                            <w:r w:rsidRPr="006A5962">
                              <w:rPr>
                                <w:rFonts w:ascii="Leelawadee" w:eastAsia="BatangChe" w:hAnsi="Leelawadee" w:cs="Leelawadee"/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Leelawadee" w:eastAsia="BatangChe" w:hAnsi="Leelawadee" w:cs="Leelawadee"/>
                                <w:b/>
                              </w:rPr>
                              <w:t xml:space="preserve"> year as Fairview Faculty Member</w:t>
                            </w:r>
                          </w:p>
                          <w:p w14:paraId="3D1E9EA4" w14:textId="0BB024B2" w:rsidR="006A5962" w:rsidRPr="00CE79C8" w:rsidRDefault="006A5962" w:rsidP="00BF2D73">
                            <w:pPr>
                              <w:pStyle w:val="BodyText"/>
                              <w:jc w:val="center"/>
                              <w:rPr>
                                <w:rFonts w:ascii="Leelawadee" w:eastAsia="BatangChe" w:hAnsi="Leelawadee" w:cs="Leelawadee"/>
                                <w:i/>
                              </w:rPr>
                            </w:pPr>
                            <w:r>
                              <w:rPr>
                                <w:rFonts w:ascii="Leelawadee" w:eastAsia="BatangChe" w:hAnsi="Leelawadee" w:cs="Leelawadee"/>
                                <w:i/>
                              </w:rPr>
                              <w:t>16</w:t>
                            </w:r>
                            <w:r w:rsidRPr="00BC6183">
                              <w:rPr>
                                <w:rFonts w:ascii="Leelawadee" w:eastAsia="BatangChe" w:hAnsi="Leelawadee" w:cs="Leelawadee"/>
                                <w:i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Leelawadee" w:eastAsia="BatangChe" w:hAnsi="Leelawadee" w:cs="Leelawadee"/>
                                <w:i/>
                              </w:rPr>
                              <w:t xml:space="preserve"> </w:t>
                            </w:r>
                            <w:r w:rsidRPr="00CE79C8">
                              <w:rPr>
                                <w:rFonts w:ascii="Leelawadee" w:eastAsia="BatangChe" w:hAnsi="Leelawadee" w:cs="Leelawadee"/>
                                <w:i/>
                              </w:rPr>
                              <w:t>year of teaching</w:t>
                            </w:r>
                          </w:p>
                          <w:p w14:paraId="6CF23A74" w14:textId="6A720FBC" w:rsidR="006A5962" w:rsidRDefault="006A5962" w:rsidP="00BF2D73">
                            <w:pPr>
                              <w:pStyle w:val="BodyText"/>
                              <w:jc w:val="center"/>
                              <w:rPr>
                                <w:rFonts w:ascii="Leelawadee" w:eastAsia="BatangChe" w:hAnsi="Leelawadee" w:cs="Leelawadee"/>
                                <w:b/>
                              </w:rPr>
                            </w:pPr>
                            <w:r>
                              <w:rPr>
                                <w:rFonts w:ascii="Leelawadee" w:eastAsia="BatangChe" w:hAnsi="Leelawadee" w:cs="Leelawadee"/>
                                <w:b/>
                              </w:rPr>
                              <w:t xml:space="preserve">Alumnus </w:t>
                            </w:r>
                            <w:r w:rsidRPr="00925EA2">
                              <w:rPr>
                                <w:rFonts w:ascii="Leelawadee" w:eastAsia="BatangChe" w:hAnsi="Leelawadee" w:cs="Leelawadee"/>
                                <w:b/>
                              </w:rPr>
                              <w:t xml:space="preserve">of </w:t>
                            </w:r>
                            <w:r>
                              <w:rPr>
                                <w:rFonts w:ascii="Leelawadee" w:eastAsia="BatangChe" w:hAnsi="Leelawadee" w:cs="Leelawadee"/>
                                <w:b/>
                              </w:rPr>
                              <w:t xml:space="preserve">Mercer University &amp; </w:t>
                            </w:r>
                          </w:p>
                          <w:p w14:paraId="5AB8CE3F" w14:textId="36FEEDB6" w:rsidR="006A5962" w:rsidRPr="00925EA2" w:rsidRDefault="006A5962" w:rsidP="00BF2D73">
                            <w:pPr>
                              <w:pStyle w:val="BodyText"/>
                              <w:jc w:val="center"/>
                              <w:rPr>
                                <w:rFonts w:ascii="Leelawadee" w:eastAsia="BatangChe" w:hAnsi="Leelawadee" w:cs="Leelawadee"/>
                                <w:b/>
                              </w:rPr>
                            </w:pPr>
                            <w:r>
                              <w:rPr>
                                <w:rFonts w:ascii="Leelawadee" w:eastAsia="BatangChe" w:hAnsi="Leelawadee" w:cs="Leelawadee"/>
                                <w:b/>
                              </w:rPr>
                              <w:t>Troy State University</w:t>
                            </w:r>
                          </w:p>
                          <w:p w14:paraId="7ECD2A77" w14:textId="77777777" w:rsidR="006A5962" w:rsidRPr="00CE79C8" w:rsidRDefault="006A5962" w:rsidP="00BF2D73">
                            <w:pPr>
                              <w:pStyle w:val="BodyText"/>
                              <w:jc w:val="center"/>
                              <w:rPr>
                                <w:rFonts w:ascii="Leelawadee" w:eastAsia="BatangChe" w:hAnsi="Leelawadee" w:cs="Leelawadee"/>
                                <w:i/>
                              </w:rPr>
                            </w:pPr>
                            <w:r w:rsidRPr="00CE79C8">
                              <w:rPr>
                                <w:rFonts w:ascii="Leelawadee" w:eastAsia="BatangChe" w:hAnsi="Leelawadee" w:cs="Leelawadee"/>
                                <w:i/>
                              </w:rPr>
                              <w:t>Bachelor’s Degree in Early Childhood Education</w:t>
                            </w:r>
                          </w:p>
                          <w:p w14:paraId="1FE3006F" w14:textId="77777777" w:rsidR="006A5962" w:rsidRPr="00925EA2" w:rsidRDefault="006A5962" w:rsidP="00BF2D73">
                            <w:pPr>
                              <w:pStyle w:val="BodyText"/>
                              <w:jc w:val="center"/>
                              <w:rPr>
                                <w:rFonts w:ascii="Leelawadee" w:eastAsia="BatangChe" w:hAnsi="Leelawadee" w:cs="Leelawadee"/>
                                <w:b/>
                              </w:rPr>
                            </w:pPr>
                            <w:r w:rsidRPr="00925EA2">
                              <w:rPr>
                                <w:rFonts w:ascii="Leelawadee" w:eastAsia="BatangChe" w:hAnsi="Leelawadee" w:cs="Leelawadee"/>
                                <w:b/>
                              </w:rPr>
                              <w:t>Master’s Degree in Instructional Technology</w:t>
                            </w:r>
                          </w:p>
                          <w:p w14:paraId="629456B3" w14:textId="2B565D77" w:rsidR="006A5962" w:rsidRPr="00925EA2" w:rsidRDefault="006A5962" w:rsidP="00BF2D73">
                            <w:pPr>
                              <w:pStyle w:val="BodyText"/>
                              <w:jc w:val="center"/>
                              <w:rPr>
                                <w:rFonts w:ascii="Leelawadee" w:eastAsia="BatangChe" w:hAnsi="Leelawadee" w:cs="Leelawadee"/>
                                <w:b/>
                              </w:rPr>
                            </w:pPr>
                            <w:r>
                              <w:rPr>
                                <w:rFonts w:ascii="Leelawadee" w:eastAsia="BatangChe" w:hAnsi="Leelawadee" w:cs="Leelawadee"/>
                                <w:b/>
                              </w:rPr>
                              <w:t xml:space="preserve">Married for 12 </w:t>
                            </w:r>
                            <w:r w:rsidRPr="00925EA2">
                              <w:rPr>
                                <w:rFonts w:ascii="Leelawadee" w:eastAsia="BatangChe" w:hAnsi="Leelawadee" w:cs="Leelawadee"/>
                                <w:b/>
                              </w:rPr>
                              <w:t>years</w:t>
                            </w:r>
                          </w:p>
                          <w:p w14:paraId="6FCEE997" w14:textId="2143B653" w:rsidR="006A5962" w:rsidRPr="00925EA2" w:rsidRDefault="006A5962" w:rsidP="00BF2D73">
                            <w:pPr>
                              <w:pStyle w:val="BodyText"/>
                              <w:jc w:val="center"/>
                              <w:rPr>
                                <w:rFonts w:ascii="Leelawadee" w:eastAsia="BatangChe" w:hAnsi="Leelawadee" w:cs="Leelawadee"/>
                              </w:rPr>
                            </w:pPr>
                            <w:r>
                              <w:rPr>
                                <w:rFonts w:ascii="Leelawadee" w:eastAsia="BatangChe" w:hAnsi="Leelawadee" w:cs="Leelawadee"/>
                              </w:rPr>
                              <w:t>11</w:t>
                            </w:r>
                            <w:r w:rsidRPr="00925EA2">
                              <w:rPr>
                                <w:rFonts w:ascii="Leelawadee" w:eastAsia="BatangChe" w:hAnsi="Leelawadee" w:cs="Leelawadee"/>
                              </w:rPr>
                              <w:t xml:space="preserve"> year old son</w:t>
                            </w:r>
                            <w:r>
                              <w:rPr>
                                <w:rFonts w:ascii="Leelawadee" w:eastAsia="BatangChe" w:hAnsi="Leelawadee" w:cs="Leelawadee"/>
                              </w:rPr>
                              <w:t>, 10 year old daughter</w:t>
                            </w:r>
                          </w:p>
                          <w:p w14:paraId="6FE43A84" w14:textId="77777777" w:rsidR="006A5962" w:rsidRPr="00925EA2" w:rsidRDefault="006A5962" w:rsidP="00BF2D73">
                            <w:pPr>
                              <w:pStyle w:val="BodyText"/>
                              <w:jc w:val="center"/>
                              <w:rPr>
                                <w:rFonts w:ascii="Leelawadee" w:eastAsia="BatangChe" w:hAnsi="Leelawadee" w:cs="Leelawadee"/>
                                <w:b/>
                              </w:rPr>
                            </w:pPr>
                            <w:r w:rsidRPr="00925EA2">
                              <w:rPr>
                                <w:rFonts w:ascii="Leelawadee" w:eastAsia="BatangChe" w:hAnsi="Leelawadee" w:cs="Leelawadee"/>
                                <w:b/>
                              </w:rPr>
                              <w:t xml:space="preserve">Love to </w:t>
                            </w:r>
                            <w:r>
                              <w:rPr>
                                <w:rFonts w:ascii="Leelawadee" w:eastAsia="BatangChe" w:hAnsi="Leelawadee" w:cs="Leelawadee"/>
                                <w:b/>
                              </w:rPr>
                              <w:t>eat</w:t>
                            </w:r>
                          </w:p>
                          <w:p w14:paraId="21A5D31D" w14:textId="77777777" w:rsidR="006A5962" w:rsidRDefault="006A5962" w:rsidP="00BF2D73">
                            <w:pPr>
                              <w:pStyle w:val="BodyText"/>
                              <w:jc w:val="center"/>
                              <w:rPr>
                                <w:rFonts w:ascii="Leelawadee" w:eastAsia="BatangChe" w:hAnsi="Leelawadee" w:cs="Leelawadee"/>
                                <w:i/>
                                <w:sz w:val="22"/>
                              </w:rPr>
                            </w:pPr>
                            <w:r w:rsidRPr="00925EA2">
                              <w:rPr>
                                <w:rFonts w:ascii="Leelawadee" w:eastAsia="BatangChe" w:hAnsi="Leelawadee" w:cs="Leelawadee"/>
                                <w:i/>
                                <w:sz w:val="22"/>
                              </w:rPr>
                              <w:t>LOVE TECHNOLOGY!</w:t>
                            </w:r>
                          </w:p>
                          <w:p w14:paraId="61D87FD7" w14:textId="77777777" w:rsidR="006A5962" w:rsidRDefault="006A5962" w:rsidP="0008481D">
                            <w:pPr>
                              <w:pStyle w:val="PanelHeader"/>
                              <w:pBdr>
                                <w:top w:val="dashDotStroked" w:sz="24" w:space="1" w:color="auto"/>
                              </w:pBdr>
                              <w:rPr>
                                <w:b w:val="0"/>
                                <w:color w:val="000000" w:themeColor="text1"/>
                                <w:sz w:val="8"/>
                                <w:szCs w:val="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45D0E63" w14:textId="2D289581" w:rsidR="006A5962" w:rsidRPr="001F066B" w:rsidRDefault="006A5962" w:rsidP="0008481D">
                            <w:pPr>
                              <w:pStyle w:val="PanelHeader"/>
                              <w:pBdr>
                                <w:top w:val="dashDotStroked" w:sz="24" w:space="1" w:color="auto"/>
                              </w:pBdr>
                              <w:rPr>
                                <w:rFonts w:ascii="Arial Narrow" w:hAnsi="Arial Narrow"/>
                                <w:color w:val="7030A0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 w:val="0"/>
                                <w:color w:val="000000" w:themeColor="text1"/>
                                <w:sz w:val="8"/>
                                <w:szCs w:val="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</w:t>
                            </w:r>
                            <w:r>
                              <w:rPr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F066B">
                              <w:rPr>
                                <w:rFonts w:ascii="Arial Narrow" w:hAnsi="Arial Narrow"/>
                                <w:color w:val="7030A0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Behavior Management &amp; Communication</w:t>
                            </w:r>
                          </w:p>
                          <w:p w14:paraId="5D629EB5" w14:textId="4D0AD01B" w:rsidR="0034481E" w:rsidRDefault="0034481E" w:rsidP="0034481E">
                            <w:pPr>
                              <w:pStyle w:val="PanelHeader"/>
                              <w:pBdr>
                                <w:top w:val="dashDotStroked" w:sz="24" w:space="1" w:color="auto"/>
                              </w:pBdr>
                              <w:jc w:val="center"/>
                              <w:rPr>
                                <w:rStyle w:val="s2"/>
                                <w:rFonts w:ascii="Arial Narrow" w:hAnsi="Arial Narrow" w:cs="Arial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08481D">
                              <w:rPr>
                                <w:rStyle w:val="s2"/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  <w:t>This ye</w:t>
                            </w:r>
                            <w:r>
                              <w:rPr>
                                <w:rStyle w:val="s2"/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  <w:t>ar, I will be using Class Dojo.</w:t>
                            </w:r>
                            <w:r w:rsidRPr="0008481D">
                              <w:rPr>
                                <w:rStyle w:val="s2"/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  <w:t xml:space="preserve"> Class Dojo is a web</w:t>
                            </w:r>
                            <w:r w:rsidR="00674BC4">
                              <w:rPr>
                                <w:rStyle w:val="s2"/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  <w:t xml:space="preserve">/app </w:t>
                            </w:r>
                            <w:bookmarkStart w:id="0" w:name="_GoBack"/>
                            <w:bookmarkEnd w:id="0"/>
                            <w:r w:rsidRPr="0008481D">
                              <w:rPr>
                                <w:rStyle w:val="s2"/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  <w:t>based program that allows students to receive points for positive behavior. I will also use Class Dojo as a communication tool</w:t>
                            </w:r>
                            <w:r>
                              <w:rPr>
                                <w:rStyle w:val="s2"/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  <w:t xml:space="preserve">. Important information concerning the class and students’ weekly behavior will be sent via Class Dojo for the parents. </w:t>
                            </w:r>
                          </w:p>
                          <w:p w14:paraId="2C0216F4" w14:textId="77777777" w:rsidR="006A5962" w:rsidRDefault="006A5962" w:rsidP="00C64BB6">
                            <w:pPr>
                              <w:pStyle w:val="PanelHeader"/>
                              <w:pBdr>
                                <w:top w:val="dashDotStroked" w:sz="24" w:space="1" w:color="auto"/>
                              </w:pBdr>
                              <w:jc w:val="center"/>
                              <w:rPr>
                                <w:rStyle w:val="s2"/>
                                <w:rFonts w:ascii="Arial Narrow" w:hAnsi="Arial Narrow" w:cs="Arial"/>
                                <w:color w:val="000000"/>
                                <w:sz w:val="17"/>
                                <w:szCs w:val="17"/>
                              </w:rPr>
                            </w:pPr>
                          </w:p>
                          <w:p w14:paraId="6AD27137" w14:textId="72476073" w:rsidR="006A5962" w:rsidRPr="003E198A" w:rsidRDefault="006A5962" w:rsidP="0008481D">
                            <w:pPr>
                              <w:pStyle w:val="PanelHeader"/>
                              <w:pBdr>
                                <w:top w:val="dashDotStroked" w:sz="24" w:space="1" w:color="auto"/>
                              </w:pBdr>
                              <w:jc w:val="center"/>
                              <w:rPr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 w:val="0"/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7D0F0E45" wp14:editId="40EF9030">
                                  <wp:extent cx="1298863" cy="1298863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th[1].pn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8133" cy="13181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BEBCE0" w14:textId="29C2B922" w:rsidR="006A5962" w:rsidRPr="00EB1FBA" w:rsidRDefault="006A5962" w:rsidP="00D46B80">
                            <w:pPr>
                              <w:pStyle w:val="PanelHeader"/>
                              <w:pBdr>
                                <w:top w:val="dashDotStroked" w:sz="24" w:space="1" w:color="auto"/>
                              </w:pBdr>
                              <w:spacing w:line="276" w:lineRule="auto"/>
                              <w:jc w:val="center"/>
                              <w:rPr>
                                <w:rFonts w:ascii="Arial Narrow" w:hAnsi="Arial Narrow"/>
                                <w:b w:val="0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060925A" w14:textId="16BF3971" w:rsidR="006A5962" w:rsidRPr="00A2307F" w:rsidRDefault="006A5962" w:rsidP="00183EC3">
                            <w:pPr>
                              <w:pStyle w:val="PanelHeader"/>
                              <w:pBdr>
                                <w:top w:val="dashDotStroked" w:sz="24" w:space="1" w:color="auto"/>
                              </w:pBdr>
                              <w:jc w:val="center"/>
                              <w:rPr>
                                <w:b w:val="0"/>
                              </w:rPr>
                            </w:pPr>
                          </w:p>
                          <w:p w14:paraId="03DB4A49" w14:textId="77777777" w:rsidR="006A5962" w:rsidRPr="0069117D" w:rsidRDefault="006A5962" w:rsidP="00BF2D73">
                            <w:pPr>
                              <w:pStyle w:val="BodyText"/>
                              <w:jc w:val="center"/>
                              <w:rPr>
                                <w:rFonts w:ascii="Leelawadee" w:eastAsia="BatangChe" w:hAnsi="Leelawadee" w:cs="Leelawadee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07713" id="Text Box 269" o:spid="_x0000_s1033" type="#_x0000_t202" style="position:absolute;margin-left:0;margin-top:7.9pt;width:217.85pt;height:533.3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" filled="f" stroked="f" strokeweight="0">
                <v:textbox inset="0,0,0,0">
                  <w:txbxContent>
                    <w:p w14:paraId="5FA0F688" w14:textId="67CD74BA" w:rsidR="006A5962" w:rsidRPr="00925EA2" w:rsidRDefault="006A5962" w:rsidP="00BF2D73">
                      <w:pPr>
                        <w:pStyle w:val="BodyText"/>
                        <w:jc w:val="center"/>
                        <w:rPr>
                          <w:rFonts w:ascii="Leelawadee" w:eastAsia="BatangChe" w:hAnsi="Leelawadee" w:cs="Leelawadee"/>
                          <w:b/>
                        </w:rPr>
                      </w:pPr>
                      <w:r>
                        <w:rPr>
                          <w:rFonts w:ascii="Leelawadee" w:eastAsia="BatangChe" w:hAnsi="Leelawadee" w:cs="Leelawadee"/>
                          <w:b/>
                        </w:rPr>
                        <w:t>6</w:t>
                      </w:r>
                      <w:r w:rsidRPr="006A5962">
                        <w:rPr>
                          <w:rFonts w:ascii="Leelawadee" w:eastAsia="BatangChe" w:hAnsi="Leelawadee" w:cs="Leelawadee"/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rFonts w:ascii="Leelawadee" w:eastAsia="BatangChe" w:hAnsi="Leelawadee" w:cs="Leelawadee"/>
                          <w:b/>
                        </w:rPr>
                        <w:t xml:space="preserve"> year as Fairview Faculty Member</w:t>
                      </w:r>
                    </w:p>
                    <w:p w14:paraId="3D1E9EA4" w14:textId="0BB024B2" w:rsidR="006A5962" w:rsidRPr="00CE79C8" w:rsidRDefault="006A5962" w:rsidP="00BF2D73">
                      <w:pPr>
                        <w:pStyle w:val="BodyText"/>
                        <w:jc w:val="center"/>
                        <w:rPr>
                          <w:rFonts w:ascii="Leelawadee" w:eastAsia="BatangChe" w:hAnsi="Leelawadee" w:cs="Leelawadee"/>
                          <w:i/>
                        </w:rPr>
                      </w:pPr>
                      <w:r>
                        <w:rPr>
                          <w:rFonts w:ascii="Leelawadee" w:eastAsia="BatangChe" w:hAnsi="Leelawadee" w:cs="Leelawadee"/>
                          <w:i/>
                        </w:rPr>
                        <w:t>16</w:t>
                      </w:r>
                      <w:r w:rsidRPr="00BC6183">
                        <w:rPr>
                          <w:rFonts w:ascii="Leelawadee" w:eastAsia="BatangChe" w:hAnsi="Leelawadee" w:cs="Leelawadee"/>
                          <w:i/>
                          <w:vertAlign w:val="superscript"/>
                        </w:rPr>
                        <w:t>th</w:t>
                      </w:r>
                      <w:r>
                        <w:rPr>
                          <w:rFonts w:ascii="Leelawadee" w:eastAsia="BatangChe" w:hAnsi="Leelawadee" w:cs="Leelawadee"/>
                          <w:i/>
                        </w:rPr>
                        <w:t xml:space="preserve"> </w:t>
                      </w:r>
                      <w:r w:rsidRPr="00CE79C8">
                        <w:rPr>
                          <w:rFonts w:ascii="Leelawadee" w:eastAsia="BatangChe" w:hAnsi="Leelawadee" w:cs="Leelawadee"/>
                          <w:i/>
                        </w:rPr>
                        <w:t>year of teaching</w:t>
                      </w:r>
                    </w:p>
                    <w:p w14:paraId="6CF23A74" w14:textId="6A720FBC" w:rsidR="006A5962" w:rsidRDefault="006A5962" w:rsidP="00BF2D73">
                      <w:pPr>
                        <w:pStyle w:val="BodyText"/>
                        <w:jc w:val="center"/>
                        <w:rPr>
                          <w:rFonts w:ascii="Leelawadee" w:eastAsia="BatangChe" w:hAnsi="Leelawadee" w:cs="Leelawadee"/>
                          <w:b/>
                        </w:rPr>
                      </w:pPr>
                      <w:r>
                        <w:rPr>
                          <w:rFonts w:ascii="Leelawadee" w:eastAsia="BatangChe" w:hAnsi="Leelawadee" w:cs="Leelawadee"/>
                          <w:b/>
                        </w:rPr>
                        <w:t xml:space="preserve">Alumnus </w:t>
                      </w:r>
                      <w:r w:rsidRPr="00925EA2">
                        <w:rPr>
                          <w:rFonts w:ascii="Leelawadee" w:eastAsia="BatangChe" w:hAnsi="Leelawadee" w:cs="Leelawadee"/>
                          <w:b/>
                        </w:rPr>
                        <w:t xml:space="preserve">of </w:t>
                      </w:r>
                      <w:r>
                        <w:rPr>
                          <w:rFonts w:ascii="Leelawadee" w:eastAsia="BatangChe" w:hAnsi="Leelawadee" w:cs="Leelawadee"/>
                          <w:b/>
                        </w:rPr>
                        <w:t xml:space="preserve">Mercer University &amp; </w:t>
                      </w:r>
                    </w:p>
                    <w:p w14:paraId="5AB8CE3F" w14:textId="36FEEDB6" w:rsidR="006A5962" w:rsidRPr="00925EA2" w:rsidRDefault="006A5962" w:rsidP="00BF2D73">
                      <w:pPr>
                        <w:pStyle w:val="BodyText"/>
                        <w:jc w:val="center"/>
                        <w:rPr>
                          <w:rFonts w:ascii="Leelawadee" w:eastAsia="BatangChe" w:hAnsi="Leelawadee" w:cs="Leelawadee"/>
                          <w:b/>
                        </w:rPr>
                      </w:pPr>
                      <w:r>
                        <w:rPr>
                          <w:rFonts w:ascii="Leelawadee" w:eastAsia="BatangChe" w:hAnsi="Leelawadee" w:cs="Leelawadee"/>
                          <w:b/>
                        </w:rPr>
                        <w:t>Troy State University</w:t>
                      </w:r>
                    </w:p>
                    <w:p w14:paraId="7ECD2A77" w14:textId="77777777" w:rsidR="006A5962" w:rsidRPr="00CE79C8" w:rsidRDefault="006A5962" w:rsidP="00BF2D73">
                      <w:pPr>
                        <w:pStyle w:val="BodyText"/>
                        <w:jc w:val="center"/>
                        <w:rPr>
                          <w:rFonts w:ascii="Leelawadee" w:eastAsia="BatangChe" w:hAnsi="Leelawadee" w:cs="Leelawadee"/>
                          <w:i/>
                        </w:rPr>
                      </w:pPr>
                      <w:r w:rsidRPr="00CE79C8">
                        <w:rPr>
                          <w:rFonts w:ascii="Leelawadee" w:eastAsia="BatangChe" w:hAnsi="Leelawadee" w:cs="Leelawadee"/>
                          <w:i/>
                        </w:rPr>
                        <w:t>Bachelor’s Degree in Early Childhood Education</w:t>
                      </w:r>
                    </w:p>
                    <w:p w14:paraId="1FE3006F" w14:textId="77777777" w:rsidR="006A5962" w:rsidRPr="00925EA2" w:rsidRDefault="006A5962" w:rsidP="00BF2D73">
                      <w:pPr>
                        <w:pStyle w:val="BodyText"/>
                        <w:jc w:val="center"/>
                        <w:rPr>
                          <w:rFonts w:ascii="Leelawadee" w:eastAsia="BatangChe" w:hAnsi="Leelawadee" w:cs="Leelawadee"/>
                          <w:b/>
                        </w:rPr>
                      </w:pPr>
                      <w:r w:rsidRPr="00925EA2">
                        <w:rPr>
                          <w:rFonts w:ascii="Leelawadee" w:eastAsia="BatangChe" w:hAnsi="Leelawadee" w:cs="Leelawadee"/>
                          <w:b/>
                        </w:rPr>
                        <w:t>Master’s Degree in Instructional Technology</w:t>
                      </w:r>
                    </w:p>
                    <w:p w14:paraId="629456B3" w14:textId="2B565D77" w:rsidR="006A5962" w:rsidRPr="00925EA2" w:rsidRDefault="006A5962" w:rsidP="00BF2D73">
                      <w:pPr>
                        <w:pStyle w:val="BodyText"/>
                        <w:jc w:val="center"/>
                        <w:rPr>
                          <w:rFonts w:ascii="Leelawadee" w:eastAsia="BatangChe" w:hAnsi="Leelawadee" w:cs="Leelawadee"/>
                          <w:b/>
                        </w:rPr>
                      </w:pPr>
                      <w:r>
                        <w:rPr>
                          <w:rFonts w:ascii="Leelawadee" w:eastAsia="BatangChe" w:hAnsi="Leelawadee" w:cs="Leelawadee"/>
                          <w:b/>
                        </w:rPr>
                        <w:t xml:space="preserve">Married for 12 </w:t>
                      </w:r>
                      <w:r w:rsidRPr="00925EA2">
                        <w:rPr>
                          <w:rFonts w:ascii="Leelawadee" w:eastAsia="BatangChe" w:hAnsi="Leelawadee" w:cs="Leelawadee"/>
                          <w:b/>
                        </w:rPr>
                        <w:t>years</w:t>
                      </w:r>
                    </w:p>
                    <w:p w14:paraId="6FCEE997" w14:textId="2143B653" w:rsidR="006A5962" w:rsidRPr="00925EA2" w:rsidRDefault="006A5962" w:rsidP="00BF2D73">
                      <w:pPr>
                        <w:pStyle w:val="BodyText"/>
                        <w:jc w:val="center"/>
                        <w:rPr>
                          <w:rFonts w:ascii="Leelawadee" w:eastAsia="BatangChe" w:hAnsi="Leelawadee" w:cs="Leelawadee"/>
                        </w:rPr>
                      </w:pPr>
                      <w:r>
                        <w:rPr>
                          <w:rFonts w:ascii="Leelawadee" w:eastAsia="BatangChe" w:hAnsi="Leelawadee" w:cs="Leelawadee"/>
                        </w:rPr>
                        <w:t>11</w:t>
                      </w:r>
                      <w:r w:rsidRPr="00925EA2">
                        <w:rPr>
                          <w:rFonts w:ascii="Leelawadee" w:eastAsia="BatangChe" w:hAnsi="Leelawadee" w:cs="Leelawadee"/>
                        </w:rPr>
                        <w:t xml:space="preserve"> year old son</w:t>
                      </w:r>
                      <w:r>
                        <w:rPr>
                          <w:rFonts w:ascii="Leelawadee" w:eastAsia="BatangChe" w:hAnsi="Leelawadee" w:cs="Leelawadee"/>
                        </w:rPr>
                        <w:t>, 10 year old daughter</w:t>
                      </w:r>
                    </w:p>
                    <w:p w14:paraId="6FE43A84" w14:textId="77777777" w:rsidR="006A5962" w:rsidRPr="00925EA2" w:rsidRDefault="006A5962" w:rsidP="00BF2D73">
                      <w:pPr>
                        <w:pStyle w:val="BodyText"/>
                        <w:jc w:val="center"/>
                        <w:rPr>
                          <w:rFonts w:ascii="Leelawadee" w:eastAsia="BatangChe" w:hAnsi="Leelawadee" w:cs="Leelawadee"/>
                          <w:b/>
                        </w:rPr>
                      </w:pPr>
                      <w:r w:rsidRPr="00925EA2">
                        <w:rPr>
                          <w:rFonts w:ascii="Leelawadee" w:eastAsia="BatangChe" w:hAnsi="Leelawadee" w:cs="Leelawadee"/>
                          <w:b/>
                        </w:rPr>
                        <w:t xml:space="preserve">Love to </w:t>
                      </w:r>
                      <w:r>
                        <w:rPr>
                          <w:rFonts w:ascii="Leelawadee" w:eastAsia="BatangChe" w:hAnsi="Leelawadee" w:cs="Leelawadee"/>
                          <w:b/>
                        </w:rPr>
                        <w:t>eat</w:t>
                      </w:r>
                    </w:p>
                    <w:p w14:paraId="21A5D31D" w14:textId="77777777" w:rsidR="006A5962" w:rsidRDefault="006A5962" w:rsidP="00BF2D73">
                      <w:pPr>
                        <w:pStyle w:val="BodyText"/>
                        <w:jc w:val="center"/>
                        <w:rPr>
                          <w:rFonts w:ascii="Leelawadee" w:eastAsia="BatangChe" w:hAnsi="Leelawadee" w:cs="Leelawadee"/>
                          <w:i/>
                          <w:sz w:val="22"/>
                        </w:rPr>
                      </w:pPr>
                      <w:r w:rsidRPr="00925EA2">
                        <w:rPr>
                          <w:rFonts w:ascii="Leelawadee" w:eastAsia="BatangChe" w:hAnsi="Leelawadee" w:cs="Leelawadee"/>
                          <w:i/>
                          <w:sz w:val="22"/>
                        </w:rPr>
                        <w:t>LOVE TECHNOLOGY!</w:t>
                      </w:r>
                    </w:p>
                    <w:p w14:paraId="61D87FD7" w14:textId="77777777" w:rsidR="006A5962" w:rsidRDefault="006A5962" w:rsidP="0008481D">
                      <w:pPr>
                        <w:pStyle w:val="PanelHeader"/>
                        <w:pBdr>
                          <w:top w:val="dashDotStroked" w:sz="24" w:space="1" w:color="auto"/>
                        </w:pBdr>
                        <w:rPr>
                          <w:b w:val="0"/>
                          <w:color w:val="000000" w:themeColor="text1"/>
                          <w:sz w:val="8"/>
                          <w:szCs w:val="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45D0E63" w14:textId="2D289581" w:rsidR="006A5962" w:rsidRPr="001F066B" w:rsidRDefault="006A5962" w:rsidP="0008481D">
                      <w:pPr>
                        <w:pStyle w:val="PanelHeader"/>
                        <w:pBdr>
                          <w:top w:val="dashDotStroked" w:sz="24" w:space="1" w:color="auto"/>
                        </w:pBdr>
                        <w:rPr>
                          <w:rFonts w:ascii="Arial Narrow" w:hAnsi="Arial Narrow"/>
                          <w:color w:val="7030A0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 w:val="0"/>
                          <w:color w:val="000000" w:themeColor="text1"/>
                          <w:sz w:val="8"/>
                          <w:szCs w:val="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</w:t>
                      </w:r>
                      <w:r>
                        <w:rPr>
                          <w:rFonts w:ascii="Arial Narrow" w:hAnsi="Arial Narrow"/>
                          <w:b w:val="0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F066B">
                        <w:rPr>
                          <w:rFonts w:ascii="Arial Narrow" w:hAnsi="Arial Narrow"/>
                          <w:color w:val="7030A0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Behavior Management &amp; Communication</w:t>
                      </w:r>
                    </w:p>
                    <w:p w14:paraId="5D629EB5" w14:textId="4D0AD01B" w:rsidR="0034481E" w:rsidRDefault="0034481E" w:rsidP="0034481E">
                      <w:pPr>
                        <w:pStyle w:val="PanelHeader"/>
                        <w:pBdr>
                          <w:top w:val="dashDotStroked" w:sz="24" w:space="1" w:color="auto"/>
                        </w:pBdr>
                        <w:jc w:val="center"/>
                        <w:rPr>
                          <w:rStyle w:val="s2"/>
                          <w:rFonts w:ascii="Arial Narrow" w:hAnsi="Arial Narrow" w:cs="Arial"/>
                          <w:color w:val="000000"/>
                          <w:sz w:val="17"/>
                          <w:szCs w:val="17"/>
                        </w:rPr>
                      </w:pPr>
                      <w:r w:rsidRPr="0008481D">
                        <w:rPr>
                          <w:rStyle w:val="s2"/>
                          <w:rFonts w:ascii="Arial Narrow" w:hAnsi="Arial Narrow" w:cs="Arial"/>
                          <w:color w:val="000000"/>
                          <w:sz w:val="22"/>
                          <w:szCs w:val="22"/>
                        </w:rPr>
                        <w:t>This ye</w:t>
                      </w:r>
                      <w:r>
                        <w:rPr>
                          <w:rStyle w:val="s2"/>
                          <w:rFonts w:ascii="Arial Narrow" w:hAnsi="Arial Narrow" w:cs="Arial"/>
                          <w:color w:val="000000"/>
                          <w:sz w:val="22"/>
                          <w:szCs w:val="22"/>
                        </w:rPr>
                        <w:t>ar, I will be using Class Dojo.</w:t>
                      </w:r>
                      <w:r w:rsidRPr="0008481D">
                        <w:rPr>
                          <w:rStyle w:val="s2"/>
                          <w:rFonts w:ascii="Arial Narrow" w:hAnsi="Arial Narrow" w:cs="Arial"/>
                          <w:color w:val="000000"/>
                          <w:sz w:val="22"/>
                          <w:szCs w:val="22"/>
                        </w:rPr>
                        <w:t xml:space="preserve"> Class Dojo is a web</w:t>
                      </w:r>
                      <w:r w:rsidR="00674BC4">
                        <w:rPr>
                          <w:rStyle w:val="s2"/>
                          <w:rFonts w:ascii="Arial Narrow" w:hAnsi="Arial Narrow" w:cs="Arial"/>
                          <w:color w:val="000000"/>
                          <w:sz w:val="22"/>
                          <w:szCs w:val="22"/>
                        </w:rPr>
                        <w:t xml:space="preserve">/app </w:t>
                      </w:r>
                      <w:bookmarkStart w:id="1" w:name="_GoBack"/>
                      <w:bookmarkEnd w:id="1"/>
                      <w:r w:rsidRPr="0008481D">
                        <w:rPr>
                          <w:rStyle w:val="s2"/>
                          <w:rFonts w:ascii="Arial Narrow" w:hAnsi="Arial Narrow" w:cs="Arial"/>
                          <w:color w:val="000000"/>
                          <w:sz w:val="22"/>
                          <w:szCs w:val="22"/>
                        </w:rPr>
                        <w:t>based program that allows students to receive points for positive behavior. I will also use Class Dojo as a communication tool</w:t>
                      </w:r>
                      <w:r>
                        <w:rPr>
                          <w:rStyle w:val="s2"/>
                          <w:rFonts w:ascii="Arial Narrow" w:hAnsi="Arial Narrow" w:cs="Arial"/>
                          <w:color w:val="000000"/>
                          <w:sz w:val="22"/>
                          <w:szCs w:val="22"/>
                        </w:rPr>
                        <w:t xml:space="preserve">. Important information concerning the class and students’ weekly behavior will be sent via Class Dojo for the parents. </w:t>
                      </w:r>
                    </w:p>
                    <w:p w14:paraId="2C0216F4" w14:textId="77777777" w:rsidR="006A5962" w:rsidRDefault="006A5962" w:rsidP="00C64BB6">
                      <w:pPr>
                        <w:pStyle w:val="PanelHeader"/>
                        <w:pBdr>
                          <w:top w:val="dashDotStroked" w:sz="24" w:space="1" w:color="auto"/>
                        </w:pBdr>
                        <w:jc w:val="center"/>
                        <w:rPr>
                          <w:rStyle w:val="s2"/>
                          <w:rFonts w:ascii="Arial Narrow" w:hAnsi="Arial Narrow" w:cs="Arial"/>
                          <w:color w:val="000000"/>
                          <w:sz w:val="17"/>
                          <w:szCs w:val="17"/>
                        </w:rPr>
                      </w:pPr>
                    </w:p>
                    <w:p w14:paraId="6AD27137" w14:textId="72476073" w:rsidR="006A5962" w:rsidRPr="003E198A" w:rsidRDefault="006A5962" w:rsidP="0008481D">
                      <w:pPr>
                        <w:pStyle w:val="PanelHeader"/>
                        <w:pBdr>
                          <w:top w:val="dashDotStroked" w:sz="24" w:space="1" w:color="auto"/>
                        </w:pBdr>
                        <w:jc w:val="center"/>
                        <w:rPr>
                          <w:rFonts w:ascii="Arial Narrow" w:hAnsi="Arial Narrow"/>
                          <w:b w:val="0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 w:val="0"/>
                          <w:noProof/>
                          <w:lang w:eastAsia="zh-CN"/>
                        </w:rPr>
                        <w:drawing>
                          <wp:inline distT="0" distB="0" distL="0" distR="0" wp14:anchorId="7D0F0E45" wp14:editId="40EF9030">
                            <wp:extent cx="1298863" cy="1298863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th[1].p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8133" cy="13181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BEBCE0" w14:textId="29C2B922" w:rsidR="006A5962" w:rsidRPr="00EB1FBA" w:rsidRDefault="006A5962" w:rsidP="00D46B80">
                      <w:pPr>
                        <w:pStyle w:val="PanelHeader"/>
                        <w:pBdr>
                          <w:top w:val="dashDotStroked" w:sz="24" w:space="1" w:color="auto"/>
                        </w:pBdr>
                        <w:spacing w:line="276" w:lineRule="auto"/>
                        <w:jc w:val="center"/>
                        <w:rPr>
                          <w:rFonts w:ascii="Arial Narrow" w:hAnsi="Arial Narrow"/>
                          <w:b w:val="0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060925A" w14:textId="16BF3971" w:rsidR="006A5962" w:rsidRPr="00A2307F" w:rsidRDefault="006A5962" w:rsidP="00183EC3">
                      <w:pPr>
                        <w:pStyle w:val="PanelHeader"/>
                        <w:pBdr>
                          <w:top w:val="dashDotStroked" w:sz="24" w:space="1" w:color="auto"/>
                        </w:pBdr>
                        <w:jc w:val="center"/>
                        <w:rPr>
                          <w:b w:val="0"/>
                        </w:rPr>
                      </w:pPr>
                    </w:p>
                    <w:p w14:paraId="03DB4A49" w14:textId="77777777" w:rsidR="006A5962" w:rsidRPr="0069117D" w:rsidRDefault="006A5962" w:rsidP="00BF2D73">
                      <w:pPr>
                        <w:pStyle w:val="BodyText"/>
                        <w:jc w:val="center"/>
                        <w:rPr>
                          <w:rFonts w:ascii="Leelawadee" w:eastAsia="BatangChe" w:hAnsi="Leelawadee" w:cs="Leelawadee"/>
                          <w:sz w:val="2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F066B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0A6C3E9" wp14:editId="0132E624">
                <wp:simplePos x="0" y="0"/>
                <wp:positionH relativeFrom="margin">
                  <wp:posOffset>0</wp:posOffset>
                </wp:positionH>
                <wp:positionV relativeFrom="topMargin">
                  <wp:posOffset>546042</wp:posOffset>
                </wp:positionV>
                <wp:extent cx="2660650" cy="291465"/>
                <wp:effectExtent l="0" t="0" r="6350" b="13335"/>
                <wp:wrapNone/>
                <wp:docPr id="53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1A4C80" w14:textId="77777777" w:rsidR="006A5962" w:rsidRPr="001F066B" w:rsidRDefault="006A5962" w:rsidP="00BF2D73">
                            <w:pPr>
                              <w:pStyle w:val="Heading1"/>
                              <w:jc w:val="center"/>
                              <w:rPr>
                                <w:color w:val="7030A0"/>
                                <w:sz w:val="36"/>
                                <w:u w:val="single"/>
                              </w:rPr>
                            </w:pPr>
                          </w:p>
                          <w:p w14:paraId="1847AF07" w14:textId="65D32409" w:rsidR="006A5962" w:rsidRPr="001F066B" w:rsidRDefault="006A5962" w:rsidP="00BF2D73">
                            <w:pPr>
                              <w:pStyle w:val="Heading1"/>
                              <w:jc w:val="center"/>
                              <w:rPr>
                                <w:color w:val="7030A0"/>
                                <w:sz w:val="36"/>
                                <w:u w:val="single"/>
                              </w:rPr>
                            </w:pPr>
                            <w:r w:rsidRPr="001F066B">
                              <w:rPr>
                                <w:color w:val="7030A0"/>
                                <w:sz w:val="36"/>
                                <w:u w:val="single"/>
                              </w:rPr>
                              <w:sym w:font="Wingdings" w:char="F0AB"/>
                            </w:r>
                            <w:r w:rsidRPr="001F066B">
                              <w:rPr>
                                <w:rFonts w:ascii="Arial Narrow" w:hAnsi="Arial Narrow"/>
                                <w:b w:val="0"/>
                                <w:color w:val="7030A0"/>
                                <w:sz w:val="40"/>
                                <w:u w:val="single"/>
                              </w:rPr>
                              <w:t>About the Teacher</w:t>
                            </w:r>
                            <w:r w:rsidRPr="001F066B">
                              <w:rPr>
                                <w:color w:val="7030A0"/>
                                <w:sz w:val="40"/>
                                <w:u w:val="single"/>
                              </w:rPr>
                              <w:t xml:space="preserve"> </w:t>
                            </w:r>
                            <w:r w:rsidRPr="001F066B">
                              <w:rPr>
                                <w:color w:val="7030A0"/>
                                <w:sz w:val="36"/>
                                <w:u w:val="single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6C3E9" id="Text Box 270" o:spid="_x0000_s1034" type="#_x0000_t202" style="position:absolute;margin-left:0;margin-top:43pt;width:209.5pt;height:22.9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" filled="f" stroked="f" strokeweight="0">
                <v:textbox style="mso-fit-shape-to-text:t" inset="0,0,0,0">
                  <w:txbxContent>
                    <w:p w14:paraId="701A4C80" w14:textId="77777777" w:rsidR="006A5962" w:rsidRPr="001F066B" w:rsidRDefault="006A5962" w:rsidP="00BF2D73">
                      <w:pPr>
                        <w:pStyle w:val="Heading1"/>
                        <w:jc w:val="center"/>
                        <w:rPr>
                          <w:color w:val="7030A0"/>
                          <w:sz w:val="36"/>
                          <w:u w:val="single"/>
                        </w:rPr>
                      </w:pPr>
                    </w:p>
                    <w:p w14:paraId="1847AF07" w14:textId="65D32409" w:rsidR="006A5962" w:rsidRPr="001F066B" w:rsidRDefault="006A5962" w:rsidP="00BF2D73">
                      <w:pPr>
                        <w:pStyle w:val="Heading1"/>
                        <w:jc w:val="center"/>
                        <w:rPr>
                          <w:color w:val="7030A0"/>
                          <w:sz w:val="36"/>
                          <w:u w:val="single"/>
                        </w:rPr>
                      </w:pPr>
                      <w:r w:rsidRPr="001F066B">
                        <w:rPr>
                          <w:color w:val="7030A0"/>
                          <w:sz w:val="36"/>
                          <w:u w:val="single"/>
                        </w:rPr>
                        <w:sym w:font="Wingdings" w:char="F0AB"/>
                      </w:r>
                      <w:r w:rsidRPr="001F066B">
                        <w:rPr>
                          <w:rFonts w:ascii="Arial Narrow" w:hAnsi="Arial Narrow"/>
                          <w:b w:val="0"/>
                          <w:color w:val="7030A0"/>
                          <w:sz w:val="40"/>
                          <w:u w:val="single"/>
                        </w:rPr>
                        <w:t>About the Teacher</w:t>
                      </w:r>
                      <w:r w:rsidRPr="001F066B">
                        <w:rPr>
                          <w:color w:val="7030A0"/>
                          <w:sz w:val="40"/>
                          <w:u w:val="single"/>
                        </w:rPr>
                        <w:t xml:space="preserve"> </w:t>
                      </w:r>
                      <w:r w:rsidRPr="001F066B">
                        <w:rPr>
                          <w:color w:val="7030A0"/>
                          <w:sz w:val="36"/>
                          <w:u w:val="single"/>
                        </w:rPr>
                        <w:sym w:font="Wingdings" w:char="F0AB"/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03378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E11EFCC" wp14:editId="16F006B4">
                <wp:simplePos x="0" y="0"/>
                <wp:positionH relativeFrom="page">
                  <wp:posOffset>3708400</wp:posOffset>
                </wp:positionH>
                <wp:positionV relativeFrom="page">
                  <wp:posOffset>852459</wp:posOffset>
                </wp:positionV>
                <wp:extent cx="2870200" cy="612775"/>
                <wp:effectExtent l="3175" t="1270" r="3175" b="0"/>
                <wp:wrapNone/>
                <wp:docPr id="54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6127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80235" w14:textId="77777777" w:rsidR="006A5962" w:rsidRDefault="006A5962" w:rsidP="00AE1579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 xml:space="preserve">Important </w:t>
                            </w:r>
                          </w:p>
                          <w:p w14:paraId="45098EAF" w14:textId="77777777" w:rsidR="006A5962" w:rsidRPr="00AE1579" w:rsidRDefault="006A5962" w:rsidP="00AE1579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1EFCC" id="Text Box 305" o:spid="_x0000_s1035" type="#_x0000_t202" style="position:absolute;margin-left:292pt;margin-top:67.1pt;width:226pt;height:48.25pt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" fillcolor="black [3213]" stroked="f" strokeweight="0">
                <v:textbox inset="0,0,0,0">
                  <w:txbxContent>
                    <w:p w14:paraId="65C80235" w14:textId="77777777" w:rsidR="006A5962" w:rsidRDefault="006A5962" w:rsidP="00AE1579">
                      <w:pPr>
                        <w:jc w:val="center"/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 xml:space="preserve">Important </w:t>
                      </w:r>
                    </w:p>
                    <w:p w14:paraId="45098EAF" w14:textId="77777777" w:rsidR="006A5962" w:rsidRPr="00AE1579" w:rsidRDefault="006A5962" w:rsidP="00AE1579">
                      <w:pPr>
                        <w:jc w:val="center"/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C519BB3" w14:textId="5E2BB81E" w:rsidR="00AC7BFD" w:rsidRDefault="00AC7BFD"/>
    <w:p w14:paraId="71CF0DB2" w14:textId="272BD30B" w:rsidR="00AC7BFD" w:rsidRDefault="00703378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0637D9C" wp14:editId="68BF6D8A">
                <wp:simplePos x="0" y="0"/>
                <wp:positionH relativeFrom="page">
                  <wp:posOffset>3501736</wp:posOffset>
                </wp:positionH>
                <wp:positionV relativeFrom="page">
                  <wp:posOffset>1620982</wp:posOffset>
                </wp:positionV>
                <wp:extent cx="2951019" cy="6088495"/>
                <wp:effectExtent l="0" t="0" r="1905" b="7620"/>
                <wp:wrapNone/>
                <wp:docPr id="6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1019" cy="608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00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8D7814" w14:textId="028E31A9" w:rsidR="006A5962" w:rsidRPr="00B321E3" w:rsidRDefault="006A5962" w:rsidP="00703378">
                            <w:pPr>
                              <w:pStyle w:val="BodyText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B321E3"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21E3">
                              <w:rPr>
                                <w:sz w:val="20"/>
                                <w:szCs w:val="20"/>
                              </w:rPr>
                              <w:t>play instrumental or classical music throughout the day to provide the students with a calm learning environment.</w:t>
                            </w:r>
                          </w:p>
                          <w:p w14:paraId="6B4473C3" w14:textId="77777777" w:rsidR="006A5962" w:rsidRPr="00B321E3" w:rsidRDefault="006A5962" w:rsidP="00B321E3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C19F5ED" w14:textId="77777777" w:rsidR="006A5962" w:rsidRPr="00703378" w:rsidRDefault="006A5962" w:rsidP="0070337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703378">
                              <w:rPr>
                                <w:sz w:val="20"/>
                                <w:szCs w:val="20"/>
                              </w:rPr>
                              <w:t>The class and I will construct our classroom expectations. The rules will be on my webpage and be displayed in the classroom.</w:t>
                            </w:r>
                          </w:p>
                          <w:p w14:paraId="2BA4F96A" w14:textId="77777777" w:rsidR="006A5962" w:rsidRPr="0008481D" w:rsidRDefault="006A5962" w:rsidP="0008481D">
                            <w:pPr>
                              <w:ind w:left="36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E02CAD2" w14:textId="3FE548DA" w:rsidR="006A5962" w:rsidRPr="00703378" w:rsidRDefault="006A5962" w:rsidP="0070337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703378">
                              <w:rPr>
                                <w:sz w:val="20"/>
                                <w:szCs w:val="20"/>
                              </w:rPr>
                              <w:t xml:space="preserve">Your child’s work and important information pertaining to gifted will be sent home </w:t>
                            </w:r>
                            <w:r w:rsidR="00603128">
                              <w:rPr>
                                <w:sz w:val="20"/>
                                <w:szCs w:val="20"/>
                              </w:rPr>
                              <w:t xml:space="preserve">continually. </w:t>
                            </w:r>
                            <w:r w:rsidRPr="00703378">
                              <w:rPr>
                                <w:sz w:val="20"/>
                                <w:szCs w:val="20"/>
                              </w:rPr>
                              <w:t xml:space="preserve">Please discuss your child’s work with them and keep at home. </w:t>
                            </w:r>
                          </w:p>
                          <w:p w14:paraId="07BCD99A" w14:textId="72F49A18" w:rsidR="006A5962" w:rsidRDefault="006A5962" w:rsidP="00B321E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56C4723" w14:textId="0C4F7AAC" w:rsidR="006A5962" w:rsidRDefault="006A5962" w:rsidP="0070337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703378">
                              <w:rPr>
                                <w:sz w:val="20"/>
                                <w:szCs w:val="20"/>
                              </w:rPr>
                              <w:t>The students will utilize their supplies from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their homeroom</w:t>
                            </w:r>
                            <w:r w:rsidRPr="00703378">
                              <w:rPr>
                                <w:sz w:val="20"/>
                                <w:szCs w:val="20"/>
                              </w:rPr>
                              <w:t xml:space="preserve"> classes. If anything else is needed, I will notify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you </w:t>
                            </w:r>
                            <w:r w:rsidR="00603128">
                              <w:rPr>
                                <w:sz w:val="20"/>
                                <w:szCs w:val="20"/>
                              </w:rPr>
                              <w:t xml:space="preserve">in a timely manner or it will be provided. </w:t>
                            </w:r>
                          </w:p>
                          <w:p w14:paraId="4DCB7396" w14:textId="77777777" w:rsidR="006A5962" w:rsidRPr="00703378" w:rsidRDefault="006A5962" w:rsidP="00703378">
                            <w:pPr>
                              <w:pStyle w:val="ListParagrap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6A0F1BA" w14:textId="4AEDA154" w:rsidR="006A5962" w:rsidRDefault="006A5962" w:rsidP="00891DE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03128">
                              <w:rPr>
                                <w:sz w:val="20"/>
                                <w:szCs w:val="20"/>
                              </w:rPr>
                              <w:t xml:space="preserve">The students will be receiving rigorous projects and curriculum based instruction in all subject areas. </w:t>
                            </w:r>
                          </w:p>
                          <w:p w14:paraId="04050758" w14:textId="77777777" w:rsidR="006A5962" w:rsidRPr="00D52E03" w:rsidRDefault="006A5962" w:rsidP="00D52E03">
                            <w:pPr>
                              <w:pStyle w:val="ListParagrap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4AA8C0B" w14:textId="6DE35700" w:rsidR="006A5962" w:rsidRPr="00D52E03" w:rsidRDefault="006A5962" w:rsidP="006A5962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D52E03">
                              <w:rPr>
                                <w:sz w:val="20"/>
                                <w:szCs w:val="20"/>
                              </w:rPr>
                              <w:t xml:space="preserve">Google Classroom, which is an online collaboration and work space will be utilized. </w:t>
                            </w:r>
                            <w:r w:rsidR="00603128">
                              <w:rPr>
                                <w:sz w:val="20"/>
                                <w:szCs w:val="20"/>
                              </w:rPr>
                              <w:t xml:space="preserve">Students will use the same log-ins from last year. </w:t>
                            </w:r>
                          </w:p>
                          <w:p w14:paraId="2CC890EB" w14:textId="2AE2190C" w:rsidR="006A5962" w:rsidRPr="00D15D37" w:rsidRDefault="006A5962" w:rsidP="001F066B">
                            <w:pPr>
                              <w:ind w:left="72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2"/>
                                <w:lang w:eastAsia="zh-CN"/>
                              </w:rPr>
                              <w:drawing>
                                <wp:inline distT="0" distB="0" distL="0" distR="0" wp14:anchorId="3EE7AE76" wp14:editId="451E0486">
                                  <wp:extent cx="2565501" cy="1547495"/>
                                  <wp:effectExtent l="0" t="0" r="635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thWT2AYL87.jp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5104" cy="15532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A70DDF" w14:textId="0B4DDA60" w:rsidR="006A5962" w:rsidRPr="00D15D37" w:rsidRDefault="006A5962" w:rsidP="00B321E3">
                            <w:pPr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8CBDC05" w14:textId="77777777" w:rsidR="006A5962" w:rsidRPr="00D15D37" w:rsidRDefault="006A5962" w:rsidP="00B321E3">
                            <w:pPr>
                              <w:jc w:val="both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6FC49041" w14:textId="5C4B0D8D" w:rsidR="006A5962" w:rsidRPr="006F1865" w:rsidRDefault="006A5962">
                            <w:pPr>
                              <w:pStyle w:val="Event"/>
                              <w:rPr>
                                <w:rFonts w:ascii="Times New Roman" w:hAnsi="Times New Roman"/>
                                <w:noProof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37D9C" id="Text Box 278" o:spid="_x0000_s1036" type="#_x0000_t202" style="position:absolute;margin-left:275.75pt;margin-top:127.65pt;width:232.35pt;height:479.4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" filled="f" fillcolor="purple" stroked="f">
                <v:textbox inset="0,0,0,0">
                  <w:txbxContent>
                    <w:p w14:paraId="418D7814" w14:textId="028E31A9" w:rsidR="006A5962" w:rsidRPr="00B321E3" w:rsidRDefault="006A5962" w:rsidP="00703378">
                      <w:pPr>
                        <w:pStyle w:val="BodyText"/>
                        <w:numPr>
                          <w:ilvl w:val="0"/>
                          <w:numId w:val="15"/>
                        </w:num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B321E3">
                        <w:rPr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B321E3">
                        <w:rPr>
                          <w:sz w:val="20"/>
                          <w:szCs w:val="20"/>
                        </w:rPr>
                        <w:t>play instrumental or classical music throughout the day to provide the students with a calm learning environment.</w:t>
                      </w:r>
                    </w:p>
                    <w:p w14:paraId="6B4473C3" w14:textId="77777777" w:rsidR="006A5962" w:rsidRPr="00B321E3" w:rsidRDefault="006A5962" w:rsidP="00B321E3">
                      <w:pPr>
                        <w:pStyle w:val="BodyText"/>
                        <w:rPr>
                          <w:sz w:val="20"/>
                          <w:szCs w:val="20"/>
                        </w:rPr>
                      </w:pPr>
                    </w:p>
                    <w:p w14:paraId="3C19F5ED" w14:textId="77777777" w:rsidR="006A5962" w:rsidRPr="00703378" w:rsidRDefault="006A5962" w:rsidP="0070337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 w:rsidRPr="00703378">
                        <w:rPr>
                          <w:sz w:val="20"/>
                          <w:szCs w:val="20"/>
                        </w:rPr>
                        <w:t>The class and I will construct our classroom expectations. The rules will be on my webpage and be displayed in the classroom.</w:t>
                      </w:r>
                    </w:p>
                    <w:p w14:paraId="2BA4F96A" w14:textId="77777777" w:rsidR="006A5962" w:rsidRPr="0008481D" w:rsidRDefault="006A5962" w:rsidP="0008481D">
                      <w:pPr>
                        <w:ind w:left="360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3E02CAD2" w14:textId="3FE548DA" w:rsidR="006A5962" w:rsidRPr="00703378" w:rsidRDefault="006A5962" w:rsidP="0070337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 w:rsidRPr="00703378">
                        <w:rPr>
                          <w:sz w:val="20"/>
                          <w:szCs w:val="20"/>
                        </w:rPr>
                        <w:t xml:space="preserve">Your child’s work and important information pertaining to gifted will be sent home </w:t>
                      </w:r>
                      <w:r w:rsidR="00603128">
                        <w:rPr>
                          <w:sz w:val="20"/>
                          <w:szCs w:val="20"/>
                        </w:rPr>
                        <w:t xml:space="preserve">continually. </w:t>
                      </w:r>
                      <w:r w:rsidRPr="00703378">
                        <w:rPr>
                          <w:sz w:val="20"/>
                          <w:szCs w:val="20"/>
                        </w:rPr>
                        <w:t xml:space="preserve">Please discuss your child’s work with them and keep at home. </w:t>
                      </w:r>
                    </w:p>
                    <w:p w14:paraId="07BCD99A" w14:textId="72F49A18" w:rsidR="006A5962" w:rsidRDefault="006A5962" w:rsidP="00B321E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256C4723" w14:textId="0C4F7AAC" w:rsidR="006A5962" w:rsidRDefault="006A5962" w:rsidP="0070337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 w:rsidRPr="00703378">
                        <w:rPr>
                          <w:sz w:val="20"/>
                          <w:szCs w:val="20"/>
                        </w:rPr>
                        <w:t>The students will utilize their supplies from</w:t>
                      </w:r>
                      <w:r>
                        <w:rPr>
                          <w:sz w:val="20"/>
                          <w:szCs w:val="20"/>
                        </w:rPr>
                        <w:t xml:space="preserve"> their homeroom</w:t>
                      </w:r>
                      <w:r w:rsidRPr="00703378">
                        <w:rPr>
                          <w:sz w:val="20"/>
                          <w:szCs w:val="20"/>
                        </w:rPr>
                        <w:t xml:space="preserve"> classes. If anything else is needed, I will notify </w:t>
                      </w:r>
                      <w:r>
                        <w:rPr>
                          <w:sz w:val="20"/>
                          <w:szCs w:val="20"/>
                        </w:rPr>
                        <w:t xml:space="preserve">you </w:t>
                      </w:r>
                      <w:r w:rsidR="00603128">
                        <w:rPr>
                          <w:sz w:val="20"/>
                          <w:szCs w:val="20"/>
                        </w:rPr>
                        <w:t xml:space="preserve">in a timely manner or it will be provided. </w:t>
                      </w:r>
                    </w:p>
                    <w:p w14:paraId="4DCB7396" w14:textId="77777777" w:rsidR="006A5962" w:rsidRPr="00703378" w:rsidRDefault="006A5962" w:rsidP="00703378">
                      <w:pPr>
                        <w:pStyle w:val="ListParagraph"/>
                        <w:rPr>
                          <w:sz w:val="20"/>
                          <w:szCs w:val="20"/>
                        </w:rPr>
                      </w:pPr>
                    </w:p>
                    <w:p w14:paraId="66A0F1BA" w14:textId="4AEDA154" w:rsidR="006A5962" w:rsidRDefault="006A5962" w:rsidP="00891DE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 w:rsidRPr="00603128">
                        <w:rPr>
                          <w:sz w:val="20"/>
                          <w:szCs w:val="20"/>
                        </w:rPr>
                        <w:t xml:space="preserve">The students will be receiving rigorous projects and curriculum based instruction in all subject areas. </w:t>
                      </w:r>
                    </w:p>
                    <w:p w14:paraId="04050758" w14:textId="77777777" w:rsidR="006A5962" w:rsidRPr="00D52E03" w:rsidRDefault="006A5962" w:rsidP="00D52E03">
                      <w:pPr>
                        <w:pStyle w:val="ListParagraph"/>
                        <w:rPr>
                          <w:sz w:val="20"/>
                          <w:szCs w:val="20"/>
                        </w:rPr>
                      </w:pPr>
                    </w:p>
                    <w:p w14:paraId="74AA8C0B" w14:textId="6DE35700" w:rsidR="006A5962" w:rsidRPr="00D52E03" w:rsidRDefault="006A5962" w:rsidP="006A5962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 w:rsidRPr="00D52E03">
                        <w:rPr>
                          <w:sz w:val="20"/>
                          <w:szCs w:val="20"/>
                        </w:rPr>
                        <w:t xml:space="preserve">Google Classroom, which is an online collaboration and work space will be utilized. </w:t>
                      </w:r>
                      <w:r w:rsidR="00603128">
                        <w:rPr>
                          <w:sz w:val="20"/>
                          <w:szCs w:val="20"/>
                        </w:rPr>
                        <w:t xml:space="preserve">Students will use the same log-ins from last year. </w:t>
                      </w:r>
                    </w:p>
                    <w:p w14:paraId="2CC890EB" w14:textId="2AE2190C" w:rsidR="006A5962" w:rsidRPr="00D15D37" w:rsidRDefault="006A5962" w:rsidP="001F066B">
                      <w:pPr>
                        <w:ind w:left="72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2"/>
                          <w:lang w:eastAsia="zh-CN"/>
                        </w:rPr>
                        <w:drawing>
                          <wp:inline distT="0" distB="0" distL="0" distR="0" wp14:anchorId="3EE7AE76" wp14:editId="451E0486">
                            <wp:extent cx="2565501" cy="1547495"/>
                            <wp:effectExtent l="0" t="0" r="635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thWT2AYL87.jp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5104" cy="15532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A70DDF" w14:textId="0B4DDA60" w:rsidR="006A5962" w:rsidRPr="00D15D37" w:rsidRDefault="006A5962" w:rsidP="00B321E3">
                      <w:pPr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68CBDC05" w14:textId="77777777" w:rsidR="006A5962" w:rsidRPr="00D15D37" w:rsidRDefault="006A5962" w:rsidP="00B321E3">
                      <w:pPr>
                        <w:jc w:val="both"/>
                        <w:rPr>
                          <w:b/>
                          <w:i/>
                          <w:sz w:val="20"/>
                          <w:szCs w:val="20"/>
                        </w:rPr>
                      </w:pPr>
                    </w:p>
                    <w:p w14:paraId="6FC49041" w14:textId="5C4B0D8D" w:rsidR="006A5962" w:rsidRPr="006F1865" w:rsidRDefault="006A5962">
                      <w:pPr>
                        <w:pStyle w:val="Event"/>
                        <w:rPr>
                          <w:rFonts w:ascii="Times New Roman" w:hAnsi="Times New Roman"/>
                          <w:noProof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F4D668B" w14:textId="25547F33" w:rsidR="00AC7BFD" w:rsidRDefault="00AC7BFD"/>
    <w:p w14:paraId="4763A628" w14:textId="04ACDDB6" w:rsidR="00AC7BFD" w:rsidRDefault="00AC7BFD"/>
    <w:p w14:paraId="54EA2732" w14:textId="215D963A" w:rsidR="00AC7BFD" w:rsidRDefault="00AC7BFD"/>
    <w:p w14:paraId="35EE7AC3" w14:textId="678B336B" w:rsidR="00AC7BFD" w:rsidRDefault="00AC7BFD"/>
    <w:p w14:paraId="18E85D44" w14:textId="58236E22" w:rsidR="00AC7BFD" w:rsidRDefault="00AC7BFD"/>
    <w:p w14:paraId="254EA5B0" w14:textId="2C0D55D4" w:rsidR="00AC7BFD" w:rsidRDefault="00AC7BFD"/>
    <w:p w14:paraId="55371C50" w14:textId="6022610B" w:rsidR="00AC7BFD" w:rsidRDefault="00AC7BFD"/>
    <w:p w14:paraId="3E461EED" w14:textId="55E31F6E" w:rsidR="00AC7BFD" w:rsidRDefault="00AC7BFD"/>
    <w:p w14:paraId="231D3939" w14:textId="7C8AF9D7" w:rsidR="00AC7BFD" w:rsidRDefault="00AC7BFD"/>
    <w:p w14:paraId="3329125B" w14:textId="28418278" w:rsidR="00AC7BFD" w:rsidRDefault="00AC7BFD"/>
    <w:p w14:paraId="49B1EDF2" w14:textId="578AEA9E" w:rsidR="00AC7BFD" w:rsidRDefault="00AC7BFD">
      <w:pPr>
        <w:rPr>
          <w:noProof/>
        </w:rPr>
      </w:pPr>
    </w:p>
    <w:p w14:paraId="4A02424B" w14:textId="6E7C61B6" w:rsidR="00614795" w:rsidRDefault="00614795"/>
    <w:p w14:paraId="53B607DE" w14:textId="1CD18043" w:rsidR="00614795" w:rsidRDefault="00614795">
      <w:r>
        <w:br w:type="page"/>
      </w:r>
    </w:p>
    <w:p w14:paraId="0958BA93" w14:textId="372EA648" w:rsidR="00614795" w:rsidRDefault="00614795" w:rsidP="00614795"/>
    <w:p w14:paraId="7A585B1F" w14:textId="08990A8A" w:rsidR="00614795" w:rsidRDefault="00614795" w:rsidP="00614795"/>
    <w:p w14:paraId="2AACB298" w14:textId="497D5858" w:rsidR="00614795" w:rsidRDefault="00614795" w:rsidP="00614795"/>
    <w:p w14:paraId="3E4C2E49" w14:textId="3A69889A" w:rsidR="00614795" w:rsidRDefault="00614795" w:rsidP="00614795"/>
    <w:p w14:paraId="0B9881C9" w14:textId="4B8A51F4" w:rsidR="00614795" w:rsidRDefault="00614795" w:rsidP="00614795"/>
    <w:p w14:paraId="74B7B8A2" w14:textId="7AB66AC4" w:rsidR="00614795" w:rsidRDefault="00614795" w:rsidP="00614795"/>
    <w:p w14:paraId="47331D08" w14:textId="1067C2A3" w:rsidR="00614795" w:rsidRDefault="00614795" w:rsidP="00614795">
      <w:r>
        <w:br w:type="page"/>
      </w:r>
    </w:p>
    <w:p w14:paraId="0EED9141" w14:textId="77777777" w:rsidR="00614795" w:rsidRDefault="00614795" w:rsidP="00614795"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535050D3" wp14:editId="4B3992C2">
                <wp:simplePos x="0" y="0"/>
                <wp:positionH relativeFrom="page">
                  <wp:posOffset>7005955</wp:posOffset>
                </wp:positionH>
                <wp:positionV relativeFrom="page">
                  <wp:posOffset>925195</wp:posOffset>
                </wp:positionV>
                <wp:extent cx="2433955" cy="5056505"/>
                <wp:effectExtent l="0" t="1270" r="0" b="0"/>
                <wp:wrapNone/>
                <wp:docPr id="195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3955" cy="5056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8942A" w14:textId="77777777" w:rsidR="006A5962" w:rsidRPr="00BF18B1" w:rsidRDefault="006A5962" w:rsidP="00614795">
                            <w:pPr>
                              <w:pStyle w:val="Sign-up"/>
                              <w:spacing w:line="240" w:lineRule="auto"/>
                              <w:jc w:val="center"/>
                              <w:rPr>
                                <w:b w:val="0"/>
                                <w:sz w:val="2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050D3" id="Text Box 281" o:spid="_x0000_s1037" type="#_x0000_t202" style="position:absolute;margin-left:551.65pt;margin-top:72.85pt;width:191.65pt;height:398.15pt;z-index:251658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" filled="f" stroked="f">
                <v:textbox inset="0,0,0,0">
                  <w:txbxContent>
                    <w:p w14:paraId="5858942A" w14:textId="77777777" w:rsidR="006A5962" w:rsidRPr="00BF18B1" w:rsidRDefault="006A5962" w:rsidP="00614795">
                      <w:pPr>
                        <w:pStyle w:val="Sign-up"/>
                        <w:spacing w:line="240" w:lineRule="auto"/>
                        <w:jc w:val="center"/>
                        <w:rPr>
                          <w:b w:val="0"/>
                          <w:sz w:val="22"/>
                          <w:u w:val="singl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938EE7E" w14:textId="77777777" w:rsidR="00800DFC" w:rsidRDefault="00614795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5AE22E0E" wp14:editId="320DBA89">
                <wp:simplePos x="0" y="0"/>
                <wp:positionH relativeFrom="page">
                  <wp:posOffset>737235</wp:posOffset>
                </wp:positionH>
                <wp:positionV relativeFrom="page">
                  <wp:posOffset>5781675</wp:posOffset>
                </wp:positionV>
                <wp:extent cx="2004060" cy="1724025"/>
                <wp:effectExtent l="3810" t="0" r="1905" b="0"/>
                <wp:wrapNone/>
                <wp:docPr id="243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72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76DFC3" w14:textId="77777777" w:rsidR="006A5962" w:rsidRPr="00963B26" w:rsidRDefault="006A5962" w:rsidP="00614795">
                            <w:pPr>
                              <w:pStyle w:val="Caption"/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22E0E" id="Text Box 272" o:spid="_x0000_s1038" type="#_x0000_t202" style="position:absolute;margin-left:58.05pt;margin-top:455.25pt;width:157.8pt;height:135.75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" filled="f" stroked="f" strokeweight="0">
                <v:textbox inset="2.85pt,2.85pt,2.85pt,2.85pt">
                  <w:txbxContent>
                    <w:p w14:paraId="4376DFC3" w14:textId="77777777" w:rsidR="006A5962" w:rsidRPr="00963B26" w:rsidRDefault="006A5962" w:rsidP="00614795">
                      <w:pPr>
                        <w:pStyle w:val="Caption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3B9DF61" wp14:editId="1CBB5C44">
                <wp:simplePos x="0" y="0"/>
                <wp:positionH relativeFrom="page">
                  <wp:posOffset>7023735</wp:posOffset>
                </wp:positionH>
                <wp:positionV relativeFrom="page">
                  <wp:posOffset>6179185</wp:posOffset>
                </wp:positionV>
                <wp:extent cx="2560320" cy="1188720"/>
                <wp:effectExtent l="3810" t="0" r="0" b="4445"/>
                <wp:wrapNone/>
                <wp:docPr id="244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57703" w14:textId="77777777" w:rsidR="006A5962" w:rsidRDefault="006A5962" w:rsidP="00614795">
                            <w:pPr>
                              <w:pStyle w:val="OrgInfo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9DF61" id="Text Box 187" o:spid="_x0000_s1039" type="#_x0000_t202" style="position:absolute;margin-left:553.05pt;margin-top:486.55pt;width:201.6pt;height:93.6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" filled="f" stroked="f">
                <v:textbox inset="0,0,0,0">
                  <w:txbxContent>
                    <w:p w14:paraId="46E57703" w14:textId="77777777" w:rsidR="006A5962" w:rsidRDefault="006A5962" w:rsidP="00614795">
                      <w:pPr>
                        <w:pStyle w:val="OrgInfo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C137D49" w14:textId="77777777" w:rsidR="00800DFC" w:rsidRDefault="00800DFC"/>
    <w:p w14:paraId="42BA597F" w14:textId="77777777" w:rsidR="00800DFC" w:rsidRDefault="00800DFC"/>
    <w:p w14:paraId="02084045" w14:textId="77777777" w:rsidR="00800DFC" w:rsidRDefault="00800DFC"/>
    <w:p w14:paraId="11965675" w14:textId="77777777" w:rsidR="00800DFC" w:rsidRDefault="00800DFC"/>
    <w:p w14:paraId="4F7F939B" w14:textId="77777777" w:rsidR="00800DFC" w:rsidRDefault="00800DFC"/>
    <w:p w14:paraId="6C4E8EA0" w14:textId="77777777" w:rsidR="00800DFC" w:rsidRDefault="00800DFC"/>
    <w:p w14:paraId="1CC290DB" w14:textId="77777777" w:rsidR="00800DFC" w:rsidRDefault="00800DFC"/>
    <w:p w14:paraId="6F3BD76E" w14:textId="77777777" w:rsidR="00800DFC" w:rsidRDefault="00800DFC"/>
    <w:p w14:paraId="65C487CD" w14:textId="77777777" w:rsidR="00800DFC" w:rsidRDefault="00800DFC"/>
    <w:p w14:paraId="3F9AB297" w14:textId="77777777" w:rsidR="00800DFC" w:rsidRDefault="00800DFC"/>
    <w:p w14:paraId="2CC23302" w14:textId="77777777" w:rsidR="00800DFC" w:rsidRDefault="00800DFC"/>
    <w:p w14:paraId="312B99A3" w14:textId="77777777" w:rsidR="00AC7BFD" w:rsidRDefault="0015134E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>
                <wp:simplePos x="0" y="0"/>
                <wp:positionH relativeFrom="page">
                  <wp:posOffset>7023735</wp:posOffset>
                </wp:positionH>
                <wp:positionV relativeFrom="page">
                  <wp:posOffset>6179185</wp:posOffset>
                </wp:positionV>
                <wp:extent cx="2560320" cy="1188720"/>
                <wp:effectExtent l="3810" t="0" r="0" b="4445"/>
                <wp:wrapNone/>
                <wp:docPr id="3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89192" w14:textId="77777777" w:rsidR="006A5962" w:rsidRDefault="006A5962">
                            <w:pPr>
                              <w:pStyle w:val="OrgInfo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553.05pt;margin-top:486.55pt;width:201.6pt;height:93.6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" filled="f" stroked="f">
                <v:textbox inset="0,0,0,0">
                  <w:txbxContent>
                    <w:p w14:paraId="58D89192" w14:textId="77777777" w:rsidR="006A5962" w:rsidRDefault="006A5962">
                      <w:pPr>
                        <w:pStyle w:val="OrgInfo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C7BFD" w:rsidSect="00761C5B">
      <w:pgSz w:w="15840" w:h="12240" w:orient="landscape"/>
      <w:pgMar w:top="1800" w:right="720" w:bottom="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A21E70" w14:textId="77777777" w:rsidR="006A5962" w:rsidRDefault="006A5962">
      <w:r>
        <w:separator/>
      </w:r>
    </w:p>
  </w:endnote>
  <w:endnote w:type="continuationSeparator" w:id="0">
    <w:p w14:paraId="73D08FAB" w14:textId="77777777" w:rsidR="006A5962" w:rsidRDefault="006A5962">
      <w:r>
        <w:continuationSeparator/>
      </w:r>
    </w:p>
  </w:endnote>
  <w:endnote w:type="continuationNotice" w:id="1">
    <w:p w14:paraId="0B8E31FA" w14:textId="77777777" w:rsidR="000B19E8" w:rsidRDefault="000B19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1EBA7B9-E724-40A8-856D-6CF0ECC26B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117EA55-D8DA-4ED1-8C6D-5CDD3749326E}"/>
    <w:embedBold r:id="rId3" w:fontKey="{D784DC78-9A4A-4981-A694-72BB21A4CC3A}"/>
    <w:embedItalic r:id="rId4" w:fontKey="{69BD3D87-555E-4B14-85F6-B980967706B2}"/>
    <w:embedBoldItalic r:id="rId5" w:fontKey="{8A6812E4-EEB8-4423-A734-C4B8FF0E1EB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7315451A-DB86-46A9-B1F8-B62A1E381FF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D151817C-9320-4DB3-A3D7-07B34F95B6C8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574D0380-6355-4F23-A6A4-D6EAA48935C3}"/>
    <w:embedBold r:id="rId9" w:fontKey="{F6BF9FC0-41EC-4F85-8FF2-4DB73AA9D004}"/>
    <w:embedItalic r:id="rId10" w:fontKey="{8F423830-6183-465A-9EBE-39E6C8EB59C6}"/>
    <w:embedBoldItalic r:id="rId11" w:fontKey="{B4FC10F0-BBE8-4E33-AC05-8664F2310747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2" w:fontKey="{13F46813-C841-417E-9CC0-B3F633649670}"/>
    <w:embedBold r:id="rId13" w:fontKey="{11B97CE0-86F2-4E34-A1FF-1DFB3E8D024F}"/>
    <w:embedItalic r:id="rId14" w:fontKey="{927E0387-D9CE-4C82-BED7-808FDDE4ADCD}"/>
    <w:embedBoldItalic r:id="rId15" w:fontKey="{44FDC5B4-4AE6-45C0-8C4B-CC4B42CA763F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6" w:fontKey="{3A41D501-B7AE-43A4-B6FD-5D5C65B0111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F1639284-4115-4D6F-BE0E-11BE682C194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8" w:fontKey="{9ABA4243-E86C-4420-A9D3-61C857C6852C}"/>
  </w:font>
  <w:font w:name="Great Vibes">
    <w:altName w:val="Times New Roman"/>
    <w:charset w:val="00"/>
    <w:family w:val="auto"/>
    <w:pitch w:val="variable"/>
    <w:sig w:usb0="00000001" w:usb1="5000205B" w:usb2="00000000" w:usb3="00000000" w:csb0="00000093" w:csb1="00000000"/>
    <w:embedBold r:id="rId19" w:fontKey="{02F8ED5F-A5EE-4282-842C-55C52001E349}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  <w:embedRegular r:id="rId20" w:fontKey="{DD473B1C-DD3D-403A-A9E7-8205E01473A9}"/>
    <w:embedBoldItalic r:id="rId21" w:fontKey="{113BA79F-DE3E-43FC-BF23-419F9E51A13A}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22" w:fontKey="{D80D4C21-C586-4B25-87FC-3852813F2A1C}"/>
  </w:font>
  <w:font w:name="BaBTrebuchet MS">
    <w:altName w:val="Times New Roman"/>
    <w:panose1 w:val="00000000000000000000"/>
    <w:charset w:val="00"/>
    <w:family w:val="roman"/>
    <w:notTrueType/>
    <w:pitch w:val="default"/>
  </w:font>
  <w:font w:name="Leelawadee">
    <w:altName w:val="Leelawadee UI"/>
    <w:panose1 w:val="020B0502040204020203"/>
    <w:charset w:val="00"/>
    <w:family w:val="swiss"/>
    <w:pitch w:val="variable"/>
    <w:sig w:usb0="01000003" w:usb1="00000000" w:usb2="00000000" w:usb3="00000000" w:csb0="00010001" w:csb1="00000000"/>
    <w:embedRegular r:id="rId23" w:fontKey="{DEC82B73-4ABA-4D12-BFFA-199D6BE7118A}"/>
    <w:embedBold r:id="rId24" w:fontKey="{68550D61-E820-4A64-8A13-EB16C3800D9B}"/>
    <w:embedItalic r:id="rId25" w:fontKey="{BD645186-6AB5-46C6-A1E7-F76A9A1D845B}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  <w:embedBold r:id="rId26" w:fontKey="{741304D0-06D8-47FA-938D-D7B56E26A3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7" w:fontKey="{669CD295-A27A-4907-AF42-77949A1C48C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8" w:fontKey="{79F0C2A5-D0F7-4660-A5D9-FC7D91494804}"/>
    <w:embedBold r:id="rId29" w:fontKey="{AFFDD1ED-3B5F-42B3-9456-139992356FE5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0" w:fontKey="{8AD57999-36DC-423D-A0EF-4D0D447DBC0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1" w:fontKey="{0B65E9A4-9D5C-402B-9CC1-66BCD5E668D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4803B2" w14:textId="77777777" w:rsidR="006A5962" w:rsidRDefault="006A5962">
      <w:r>
        <w:separator/>
      </w:r>
    </w:p>
  </w:footnote>
  <w:footnote w:type="continuationSeparator" w:id="0">
    <w:p w14:paraId="486BC0AA" w14:textId="77777777" w:rsidR="006A5962" w:rsidRDefault="006A5962">
      <w:r>
        <w:continuationSeparator/>
      </w:r>
    </w:p>
  </w:footnote>
  <w:footnote w:type="continuationNotice" w:id="1">
    <w:p w14:paraId="20B3F5DA" w14:textId="77777777" w:rsidR="000B19E8" w:rsidRDefault="000B19E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35150"/>
    <w:multiLevelType w:val="multilevel"/>
    <w:tmpl w:val="108C4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1C1876"/>
    <w:multiLevelType w:val="multilevel"/>
    <w:tmpl w:val="54D03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063216"/>
    <w:multiLevelType w:val="hybridMultilevel"/>
    <w:tmpl w:val="82C4FD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3" w15:restartNumberingAfterBreak="0">
    <w:nsid w:val="30172A1C"/>
    <w:multiLevelType w:val="multilevel"/>
    <w:tmpl w:val="108C4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2F1D97"/>
    <w:multiLevelType w:val="hybridMultilevel"/>
    <w:tmpl w:val="B970B02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E560D5"/>
    <w:multiLevelType w:val="multilevel"/>
    <w:tmpl w:val="25F6A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B728B2"/>
    <w:multiLevelType w:val="hybridMultilevel"/>
    <w:tmpl w:val="C8446E86"/>
    <w:lvl w:ilvl="0" w:tplc="DEE69C94">
      <w:start w:val="1"/>
      <w:numFmt w:val="bullet"/>
      <w:lvlText w:val=""/>
      <w:lvlJc w:val="left"/>
      <w:pPr>
        <w:ind w:left="1944" w:firstLine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41360708"/>
    <w:multiLevelType w:val="multilevel"/>
    <w:tmpl w:val="FAFAE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D0709C"/>
    <w:multiLevelType w:val="hybridMultilevel"/>
    <w:tmpl w:val="80ACE5A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 w15:restartNumberingAfterBreak="0">
    <w:nsid w:val="5EA361B8"/>
    <w:multiLevelType w:val="multilevel"/>
    <w:tmpl w:val="108C4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0741D36"/>
    <w:multiLevelType w:val="hybridMultilevel"/>
    <w:tmpl w:val="20E4371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4B5319D"/>
    <w:multiLevelType w:val="hybridMultilevel"/>
    <w:tmpl w:val="313079AA"/>
    <w:lvl w:ilvl="0" w:tplc="A64075BA">
      <w:start w:val="1"/>
      <w:numFmt w:val="bullet"/>
      <w:lvlText w:val=""/>
      <w:lvlJc w:val="left"/>
      <w:pPr>
        <w:ind w:left="2880" w:hanging="144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 w15:restartNumberingAfterBreak="0">
    <w:nsid w:val="74733931"/>
    <w:multiLevelType w:val="hybridMultilevel"/>
    <w:tmpl w:val="A7BA299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3" w15:restartNumberingAfterBreak="0">
    <w:nsid w:val="74744F21"/>
    <w:multiLevelType w:val="hybridMultilevel"/>
    <w:tmpl w:val="CCDCC1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10"/>
  </w:num>
  <w:num w:numId="4">
    <w:abstractNumId w:val="8"/>
  </w:num>
  <w:num w:numId="5">
    <w:abstractNumId w:val="12"/>
  </w:num>
  <w:num w:numId="6">
    <w:abstractNumId w:val="11"/>
  </w:num>
  <w:num w:numId="7">
    <w:abstractNumId w:val="6"/>
  </w:num>
  <w:num w:numId="8">
    <w:abstractNumId w:val="2"/>
  </w:num>
  <w:num w:numId="9">
    <w:abstractNumId w:val="1"/>
  </w:num>
  <w:num w:numId="10">
    <w:abstractNumId w:val="7"/>
  </w:num>
  <w:num w:numId="11">
    <w:abstractNumId w:val="5"/>
  </w:num>
  <w:num w:numId="12">
    <w:abstractNumId w:val="9"/>
  </w:num>
  <w:num w:numId="13">
    <w:abstractNumId w:val="0"/>
  </w:num>
  <w:num w:numId="14">
    <w:abstractNumId w:val="3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TrueTypeFonts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86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19A"/>
    <w:rsid w:val="00024BD3"/>
    <w:rsid w:val="000320DB"/>
    <w:rsid w:val="00060779"/>
    <w:rsid w:val="00072298"/>
    <w:rsid w:val="0008481D"/>
    <w:rsid w:val="00090518"/>
    <w:rsid w:val="000B19E8"/>
    <w:rsid w:val="000C232C"/>
    <w:rsid w:val="000C2D9A"/>
    <w:rsid w:val="000D27AA"/>
    <w:rsid w:val="000D317D"/>
    <w:rsid w:val="000E478B"/>
    <w:rsid w:val="000E7232"/>
    <w:rsid w:val="00105928"/>
    <w:rsid w:val="00113AAB"/>
    <w:rsid w:val="001470AD"/>
    <w:rsid w:val="0015134E"/>
    <w:rsid w:val="00167B55"/>
    <w:rsid w:val="00180320"/>
    <w:rsid w:val="0018201C"/>
    <w:rsid w:val="001821D1"/>
    <w:rsid w:val="00183EC3"/>
    <w:rsid w:val="00184FEE"/>
    <w:rsid w:val="001B48F7"/>
    <w:rsid w:val="001B7F40"/>
    <w:rsid w:val="001D1897"/>
    <w:rsid w:val="001E0168"/>
    <w:rsid w:val="001E3CD1"/>
    <w:rsid w:val="001F066B"/>
    <w:rsid w:val="002557E1"/>
    <w:rsid w:val="00262EE1"/>
    <w:rsid w:val="0027699F"/>
    <w:rsid w:val="00295D32"/>
    <w:rsid w:val="002B474B"/>
    <w:rsid w:val="00316978"/>
    <w:rsid w:val="00322649"/>
    <w:rsid w:val="0034481E"/>
    <w:rsid w:val="00345C9D"/>
    <w:rsid w:val="00351B8F"/>
    <w:rsid w:val="00363247"/>
    <w:rsid w:val="003649AD"/>
    <w:rsid w:val="00373CC7"/>
    <w:rsid w:val="003869C2"/>
    <w:rsid w:val="00390713"/>
    <w:rsid w:val="003C2D05"/>
    <w:rsid w:val="003E119A"/>
    <w:rsid w:val="003E198A"/>
    <w:rsid w:val="00401F4B"/>
    <w:rsid w:val="00420BC0"/>
    <w:rsid w:val="004460C7"/>
    <w:rsid w:val="00446600"/>
    <w:rsid w:val="00450013"/>
    <w:rsid w:val="0046797E"/>
    <w:rsid w:val="0047054A"/>
    <w:rsid w:val="00472D2B"/>
    <w:rsid w:val="004875DD"/>
    <w:rsid w:val="00492534"/>
    <w:rsid w:val="004A5905"/>
    <w:rsid w:val="004E1DFD"/>
    <w:rsid w:val="005301D5"/>
    <w:rsid w:val="00546E19"/>
    <w:rsid w:val="00547C02"/>
    <w:rsid w:val="00553666"/>
    <w:rsid w:val="005556F1"/>
    <w:rsid w:val="0055570A"/>
    <w:rsid w:val="005606C4"/>
    <w:rsid w:val="00563F40"/>
    <w:rsid w:val="00575911"/>
    <w:rsid w:val="005A15B3"/>
    <w:rsid w:val="005B056B"/>
    <w:rsid w:val="005C5555"/>
    <w:rsid w:val="005C560C"/>
    <w:rsid w:val="005C7E6A"/>
    <w:rsid w:val="005F269A"/>
    <w:rsid w:val="005F2990"/>
    <w:rsid w:val="00603128"/>
    <w:rsid w:val="00607985"/>
    <w:rsid w:val="00614795"/>
    <w:rsid w:val="00617E80"/>
    <w:rsid w:val="00621258"/>
    <w:rsid w:val="006245B1"/>
    <w:rsid w:val="006317F3"/>
    <w:rsid w:val="0066274C"/>
    <w:rsid w:val="00674BC4"/>
    <w:rsid w:val="0069117D"/>
    <w:rsid w:val="00695CE5"/>
    <w:rsid w:val="006A24C6"/>
    <w:rsid w:val="006A5962"/>
    <w:rsid w:val="006B3462"/>
    <w:rsid w:val="006B7CAB"/>
    <w:rsid w:val="006C5922"/>
    <w:rsid w:val="006D0DA3"/>
    <w:rsid w:val="006F1865"/>
    <w:rsid w:val="006F60EE"/>
    <w:rsid w:val="00703378"/>
    <w:rsid w:val="00706EDA"/>
    <w:rsid w:val="00712CEC"/>
    <w:rsid w:val="00731477"/>
    <w:rsid w:val="007368E5"/>
    <w:rsid w:val="00747D50"/>
    <w:rsid w:val="00761C5B"/>
    <w:rsid w:val="00765ED5"/>
    <w:rsid w:val="007859C6"/>
    <w:rsid w:val="00796BCA"/>
    <w:rsid w:val="00797FAD"/>
    <w:rsid w:val="007A1F17"/>
    <w:rsid w:val="007D3609"/>
    <w:rsid w:val="007F58A9"/>
    <w:rsid w:val="00800DFC"/>
    <w:rsid w:val="00807B0C"/>
    <w:rsid w:val="0083618A"/>
    <w:rsid w:val="00867E5E"/>
    <w:rsid w:val="008C2193"/>
    <w:rsid w:val="008F566D"/>
    <w:rsid w:val="00903250"/>
    <w:rsid w:val="00907AD1"/>
    <w:rsid w:val="00925EA2"/>
    <w:rsid w:val="00926B96"/>
    <w:rsid w:val="00942E22"/>
    <w:rsid w:val="00952A47"/>
    <w:rsid w:val="00956369"/>
    <w:rsid w:val="00963B26"/>
    <w:rsid w:val="00985BF9"/>
    <w:rsid w:val="00995D7A"/>
    <w:rsid w:val="009A4458"/>
    <w:rsid w:val="009E1E7F"/>
    <w:rsid w:val="009E2D16"/>
    <w:rsid w:val="00A2307F"/>
    <w:rsid w:val="00A46710"/>
    <w:rsid w:val="00A46A65"/>
    <w:rsid w:val="00A71C7C"/>
    <w:rsid w:val="00AA1377"/>
    <w:rsid w:val="00AC1EDB"/>
    <w:rsid w:val="00AC7BFD"/>
    <w:rsid w:val="00AD09EC"/>
    <w:rsid w:val="00AD1F40"/>
    <w:rsid w:val="00AD2A5E"/>
    <w:rsid w:val="00AD644A"/>
    <w:rsid w:val="00AE1579"/>
    <w:rsid w:val="00B02BFA"/>
    <w:rsid w:val="00B10E3E"/>
    <w:rsid w:val="00B12A06"/>
    <w:rsid w:val="00B137AF"/>
    <w:rsid w:val="00B1628C"/>
    <w:rsid w:val="00B239CA"/>
    <w:rsid w:val="00B321E3"/>
    <w:rsid w:val="00B66C99"/>
    <w:rsid w:val="00BA3AFE"/>
    <w:rsid w:val="00BA6921"/>
    <w:rsid w:val="00BB5B9C"/>
    <w:rsid w:val="00BC6183"/>
    <w:rsid w:val="00BD6307"/>
    <w:rsid w:val="00BD6ECC"/>
    <w:rsid w:val="00BF18B1"/>
    <w:rsid w:val="00BF2D73"/>
    <w:rsid w:val="00C0295B"/>
    <w:rsid w:val="00C205AD"/>
    <w:rsid w:val="00C26E3C"/>
    <w:rsid w:val="00C5737D"/>
    <w:rsid w:val="00C64BB6"/>
    <w:rsid w:val="00C65B0C"/>
    <w:rsid w:val="00CA68F1"/>
    <w:rsid w:val="00CB2D2C"/>
    <w:rsid w:val="00CC0660"/>
    <w:rsid w:val="00CE79C8"/>
    <w:rsid w:val="00D15D37"/>
    <w:rsid w:val="00D210F9"/>
    <w:rsid w:val="00D30F51"/>
    <w:rsid w:val="00D32012"/>
    <w:rsid w:val="00D4202E"/>
    <w:rsid w:val="00D469E7"/>
    <w:rsid w:val="00D46B80"/>
    <w:rsid w:val="00D52E03"/>
    <w:rsid w:val="00D90CB2"/>
    <w:rsid w:val="00DC024D"/>
    <w:rsid w:val="00DD6258"/>
    <w:rsid w:val="00E041FA"/>
    <w:rsid w:val="00E179D9"/>
    <w:rsid w:val="00E206D2"/>
    <w:rsid w:val="00E33A7F"/>
    <w:rsid w:val="00E374B2"/>
    <w:rsid w:val="00E42D0A"/>
    <w:rsid w:val="00E87DFE"/>
    <w:rsid w:val="00EA6ABE"/>
    <w:rsid w:val="00EB1FBA"/>
    <w:rsid w:val="00EC3A9C"/>
    <w:rsid w:val="00EC5293"/>
    <w:rsid w:val="00EE28B3"/>
    <w:rsid w:val="00F02886"/>
    <w:rsid w:val="00F05027"/>
    <w:rsid w:val="00F14241"/>
    <w:rsid w:val="00F20B86"/>
    <w:rsid w:val="00F21540"/>
    <w:rsid w:val="00F411D8"/>
    <w:rsid w:val="00F65339"/>
    <w:rsid w:val="00FA357B"/>
    <w:rsid w:val="00FA50CB"/>
    <w:rsid w:val="00FC25E5"/>
    <w:rsid w:val="00FE1C79"/>
    <w:rsid w:val="00FE4D5E"/>
    <w:rsid w:val="00FE5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."/>
  <w:listSeparator w:val=","/>
  <w14:docId w14:val="6E93444F"/>
  <w15:docId w15:val="{209768B1-4478-44A2-8DCE-7F5290EF7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11D8"/>
    <w:rPr>
      <w:rFonts w:ascii="Trebuchet MS" w:hAnsi="Trebuchet MS"/>
      <w:sz w:val="24"/>
      <w:szCs w:val="24"/>
    </w:rPr>
  </w:style>
  <w:style w:type="paragraph" w:styleId="Heading1">
    <w:name w:val="heading 1"/>
    <w:basedOn w:val="Normal"/>
    <w:next w:val="Normal"/>
    <w:qFormat/>
    <w:rsid w:val="00450013"/>
    <w:pPr>
      <w:keepNext/>
      <w:outlineLvl w:val="0"/>
    </w:pPr>
    <w:rPr>
      <w:rFonts w:eastAsia="Times New Roman"/>
      <w:b/>
      <w:color w:val="993300"/>
      <w:sz w:val="44"/>
      <w:szCs w:val="44"/>
    </w:rPr>
  </w:style>
  <w:style w:type="paragraph" w:styleId="Heading2">
    <w:name w:val="heading 2"/>
    <w:basedOn w:val="Heading1"/>
    <w:next w:val="Normal"/>
    <w:qFormat/>
    <w:rsid w:val="00F20B86"/>
    <w:pPr>
      <w:jc w:val="both"/>
      <w:outlineLvl w:val="1"/>
    </w:pPr>
    <w:rPr>
      <w:color w:val="auto"/>
      <w:sz w:val="40"/>
      <w:szCs w:val="40"/>
    </w:rPr>
  </w:style>
  <w:style w:type="paragraph" w:styleId="Heading3">
    <w:name w:val="heading 3"/>
    <w:basedOn w:val="Normal"/>
    <w:next w:val="Normal"/>
    <w:qFormat/>
    <w:rsid w:val="00CB2D2C"/>
    <w:pPr>
      <w:keepNext/>
      <w:spacing w:before="240" w:after="60"/>
      <w:outlineLvl w:val="2"/>
    </w:pPr>
    <w:rPr>
      <w:rFonts w:ascii="Comic Sans MS" w:hAnsi="Comic Sans MS"/>
      <w:color w:val="4517C5"/>
      <w:sz w:val="26"/>
    </w:rPr>
  </w:style>
  <w:style w:type="paragraph" w:styleId="Heading4">
    <w:name w:val="heading 4"/>
    <w:basedOn w:val="Normal"/>
    <w:next w:val="Normal"/>
    <w:qFormat/>
    <w:rsid w:val="00CB2D2C"/>
    <w:pPr>
      <w:keepNext/>
      <w:spacing w:before="240" w:after="60"/>
      <w:outlineLvl w:val="3"/>
    </w:pPr>
    <w:rPr>
      <w:rFonts w:ascii="Comic Sans MS" w:hAnsi="Comic Sans MS"/>
      <w:color w:val="003300"/>
      <w:sz w:val="28"/>
    </w:rPr>
  </w:style>
  <w:style w:type="paragraph" w:styleId="Heading5">
    <w:name w:val="heading 5"/>
    <w:basedOn w:val="Normal"/>
    <w:next w:val="Normal"/>
    <w:qFormat/>
    <w:rsid w:val="00CB2D2C"/>
    <w:pPr>
      <w:spacing w:before="240" w:after="60"/>
      <w:outlineLvl w:val="4"/>
    </w:pPr>
    <w:rPr>
      <w:rFonts w:ascii="Comic Sans MS" w:hAnsi="Comic Sans MS"/>
      <w:color w:val="003300"/>
      <w:sz w:val="26"/>
    </w:rPr>
  </w:style>
  <w:style w:type="paragraph" w:styleId="Heading6">
    <w:name w:val="heading 6"/>
    <w:basedOn w:val="Normal"/>
    <w:next w:val="Normal"/>
    <w:qFormat/>
    <w:rsid w:val="00CB2D2C"/>
    <w:pPr>
      <w:spacing w:before="240" w:after="60"/>
      <w:outlineLvl w:val="5"/>
    </w:pPr>
    <w:rPr>
      <w:b/>
      <w:color w:val="0033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869C2"/>
    <w:pPr>
      <w:tabs>
        <w:tab w:val="center" w:pos="4320"/>
        <w:tab w:val="right" w:pos="8640"/>
      </w:tabs>
    </w:pPr>
  </w:style>
  <w:style w:type="paragraph" w:customStyle="1" w:styleId="Address2">
    <w:name w:val="Address 2"/>
    <w:basedOn w:val="Normal"/>
    <w:rsid w:val="00CB2D2C"/>
    <w:pPr>
      <w:spacing w:line="280" w:lineRule="atLeast"/>
    </w:pPr>
    <w:rPr>
      <w:rFonts w:eastAsia="Times New Roman"/>
      <w:b/>
      <w:caps/>
      <w:sz w:val="20"/>
    </w:rPr>
  </w:style>
  <w:style w:type="paragraph" w:customStyle="1" w:styleId="Address1">
    <w:name w:val="Address 1"/>
    <w:basedOn w:val="Normal"/>
    <w:rsid w:val="00CB2D2C"/>
    <w:pPr>
      <w:spacing w:line="240" w:lineRule="atLeast"/>
    </w:pPr>
    <w:rPr>
      <w:rFonts w:eastAsia="Times New Roman"/>
      <w:sz w:val="20"/>
    </w:rPr>
  </w:style>
  <w:style w:type="paragraph" w:customStyle="1" w:styleId="AddressCorrection">
    <w:name w:val="Address Correction"/>
    <w:basedOn w:val="Normal"/>
    <w:rsid w:val="00CB2D2C"/>
    <w:pPr>
      <w:spacing w:before="120"/>
    </w:pPr>
    <w:rPr>
      <w:rFonts w:eastAsia="Times New Roman"/>
      <w:i/>
      <w:sz w:val="16"/>
    </w:rPr>
  </w:style>
  <w:style w:type="paragraph" w:customStyle="1" w:styleId="OrgInfo">
    <w:name w:val="Org Info"/>
    <w:basedOn w:val="Normal"/>
    <w:rsid w:val="00CB2D2C"/>
    <w:pPr>
      <w:spacing w:line="200" w:lineRule="atLeast"/>
    </w:pPr>
    <w:rPr>
      <w:rFonts w:eastAsia="Times New Roman"/>
      <w:sz w:val="16"/>
    </w:rPr>
  </w:style>
  <w:style w:type="paragraph" w:customStyle="1" w:styleId="PanelHeader">
    <w:name w:val="Panel Header"/>
    <w:basedOn w:val="Heading1"/>
    <w:rsid w:val="00316978"/>
    <w:pPr>
      <w:spacing w:after="120"/>
    </w:pPr>
    <w:rPr>
      <w:color w:val="003300"/>
      <w:sz w:val="28"/>
    </w:rPr>
  </w:style>
  <w:style w:type="paragraph" w:customStyle="1" w:styleId="Sign-up">
    <w:name w:val="Sign-up"/>
    <w:basedOn w:val="Normal"/>
    <w:rsid w:val="00CB2D2C"/>
    <w:pPr>
      <w:spacing w:line="220" w:lineRule="atLeast"/>
    </w:pPr>
    <w:rPr>
      <w:rFonts w:eastAsia="Times New Roman"/>
      <w:b/>
      <w:i/>
      <w:sz w:val="16"/>
    </w:rPr>
  </w:style>
  <w:style w:type="paragraph" w:customStyle="1" w:styleId="Event">
    <w:name w:val="Event"/>
    <w:basedOn w:val="Normal"/>
    <w:rsid w:val="00956369"/>
    <w:pPr>
      <w:spacing w:after="120" w:line="220" w:lineRule="atLeast"/>
    </w:pPr>
    <w:rPr>
      <w:rFonts w:eastAsia="Times New Roman"/>
      <w:sz w:val="18"/>
      <w:szCs w:val="18"/>
    </w:rPr>
  </w:style>
  <w:style w:type="paragraph" w:styleId="BodyText">
    <w:name w:val="Body Text"/>
    <w:basedOn w:val="Normal"/>
    <w:rsid w:val="00CB2D2C"/>
    <w:pPr>
      <w:spacing w:after="120" w:line="280" w:lineRule="atLeast"/>
    </w:pPr>
    <w:rPr>
      <w:rFonts w:eastAsia="Times New Roman"/>
      <w:sz w:val="19"/>
    </w:rPr>
  </w:style>
  <w:style w:type="paragraph" w:customStyle="1" w:styleId="Contact">
    <w:name w:val="Contact"/>
    <w:basedOn w:val="Normal"/>
    <w:rsid w:val="00CB2D2C"/>
    <w:rPr>
      <w:rFonts w:eastAsia="Times New Roman"/>
      <w:color w:val="000000"/>
      <w:kern w:val="28"/>
      <w:sz w:val="22"/>
    </w:rPr>
  </w:style>
  <w:style w:type="paragraph" w:customStyle="1" w:styleId="Masthead">
    <w:name w:val="Masthead"/>
    <w:basedOn w:val="Heading1"/>
    <w:rsid w:val="00EE28B3"/>
    <w:pPr>
      <w:jc w:val="center"/>
    </w:pPr>
    <w:rPr>
      <w:kern w:val="28"/>
      <w:szCs w:val="48"/>
    </w:rPr>
  </w:style>
  <w:style w:type="paragraph" w:customStyle="1" w:styleId="Tagline">
    <w:name w:val="Tagline"/>
    <w:basedOn w:val="Normal"/>
    <w:rsid w:val="00EE28B3"/>
    <w:pPr>
      <w:jc w:val="right"/>
    </w:pPr>
    <w:rPr>
      <w:rFonts w:eastAsia="Times New Roman"/>
      <w:kern w:val="28"/>
      <w:sz w:val="26"/>
    </w:rPr>
  </w:style>
  <w:style w:type="paragraph" w:customStyle="1" w:styleId="Caption">
    <w:name w:val="Caption."/>
    <w:basedOn w:val="Normal"/>
    <w:rsid w:val="00F20B86"/>
    <w:pPr>
      <w:spacing w:line="200" w:lineRule="atLeast"/>
      <w:jc w:val="center"/>
    </w:pPr>
    <w:rPr>
      <w:rFonts w:eastAsia="Times New Roman"/>
      <w:i/>
      <w:kern w:val="28"/>
      <w:sz w:val="16"/>
      <w:szCs w:val="16"/>
    </w:rPr>
  </w:style>
  <w:style w:type="paragraph" w:customStyle="1" w:styleId="OrgName1">
    <w:name w:val="Org Name 1"/>
    <w:basedOn w:val="Normal"/>
    <w:rsid w:val="00CB2D2C"/>
    <w:rPr>
      <w:rFonts w:eastAsia="Times New Roman"/>
      <w:kern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11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19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E478B"/>
    <w:rPr>
      <w:color w:val="0000FF" w:themeColor="hyperlink"/>
      <w:u w:val="single"/>
    </w:rPr>
  </w:style>
  <w:style w:type="paragraph" w:customStyle="1" w:styleId="p2">
    <w:name w:val="p2"/>
    <w:basedOn w:val="Normal"/>
    <w:rsid w:val="00D46B8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s2">
    <w:name w:val="s2"/>
    <w:basedOn w:val="DefaultParagraphFont"/>
    <w:rsid w:val="00D46B80"/>
  </w:style>
  <w:style w:type="character" w:customStyle="1" w:styleId="s4">
    <w:name w:val="s4"/>
    <w:basedOn w:val="DefaultParagraphFont"/>
    <w:rsid w:val="00D46B80"/>
  </w:style>
  <w:style w:type="paragraph" w:styleId="NoSpacing">
    <w:name w:val="No Spacing"/>
    <w:uiPriority w:val="1"/>
    <w:qFormat/>
    <w:rsid w:val="00D15D37"/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unhideWhenUsed/>
    <w:rsid w:val="00CE79C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Strong">
    <w:name w:val="Strong"/>
    <w:basedOn w:val="DefaultParagraphFont"/>
    <w:uiPriority w:val="22"/>
    <w:qFormat/>
    <w:rsid w:val="00CE79C8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D2A5E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9E1E7F"/>
  </w:style>
  <w:style w:type="paragraph" w:styleId="ListParagraph">
    <w:name w:val="List Paragraph"/>
    <w:basedOn w:val="Normal"/>
    <w:uiPriority w:val="34"/>
    <w:qFormat/>
    <w:rsid w:val="00F14241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semiHidden/>
    <w:unhideWhenUsed/>
    <w:rsid w:val="000B19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B19E8"/>
    <w:rPr>
      <w:rFonts w:ascii="Trebuchet MS" w:hAnsi="Trebuchet M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8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4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3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6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05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30493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136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74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92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42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18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353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163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045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735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641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CCCCCC"/>
                                                        <w:left w:val="single" w:sz="2" w:space="4" w:color="CCCCCC"/>
                                                        <w:bottom w:val="single" w:sz="2" w:space="8" w:color="CCCCCC"/>
                                                        <w:right w:val="single" w:sz="2" w:space="4" w:color="CCCCCC"/>
                                                      </w:divBdr>
                                                      <w:divsChild>
                                                        <w:div w:id="6235806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6600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0115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817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7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2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7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4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6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3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0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8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schoolwires.henry.k12.ga.us/fe" TargetMode="External"/><Relationship Id="rId18" Type="http://schemas.openxmlformats.org/officeDocument/2006/relationships/image" Target="media/image2.jpg"/><Relationship Id="rId26" Type="http://schemas.openxmlformats.org/officeDocument/2006/relationships/image" Target="media/image3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schoolwires.henry.k12.ga.us/Domain/8212" TargetMode="External"/><Relationship Id="rId34" Type="http://schemas.openxmlformats.org/officeDocument/2006/relationships/hyperlink" Target="https://schoolwires.henry.k12.ga.us/Page/135473" TargetMode="External"/><Relationship Id="rId7" Type="http://schemas.openxmlformats.org/officeDocument/2006/relationships/settings" Target="settings.xml"/><Relationship Id="rId12" Type="http://schemas.openxmlformats.org/officeDocument/2006/relationships/hyperlink" Target="http://schoolwires.henry.k12.ga.us/site/default.aspx?PageID=1" TargetMode="External"/><Relationship Id="rId17" Type="http://schemas.openxmlformats.org/officeDocument/2006/relationships/hyperlink" Target="http://www.classdojo.com" TargetMode="External"/><Relationship Id="rId25" Type="http://schemas.openxmlformats.org/officeDocument/2006/relationships/image" Target="media/image20.jpg"/><Relationship Id="rId33" Type="http://schemas.openxmlformats.org/officeDocument/2006/relationships/hyperlink" Target="https://schoolwires.henry.k12.ga.us/Page/135473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support.google.com/edu/classroom/answer/6020279?hl=en" TargetMode="External"/><Relationship Id="rId20" Type="http://schemas.openxmlformats.org/officeDocument/2006/relationships/hyperlink" Target="http://schoolwires.henry.k12.ga.us/fe" TargetMode="External"/><Relationship Id="rId29" Type="http://schemas.openxmlformats.org/officeDocument/2006/relationships/hyperlink" Target="mailto:shoni.pittman@henry.k12.ga.u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classdojo.com" TargetMode="External"/><Relationship Id="rId32" Type="http://schemas.openxmlformats.org/officeDocument/2006/relationships/image" Target="media/image6.png"/><Relationship Id="rId37" Type="http://schemas.openxmlformats.org/officeDocument/2006/relationships/image" Target="media/image80.jpg"/><Relationship Id="rId5" Type="http://schemas.openxmlformats.org/officeDocument/2006/relationships/numbering" Target="numbering.xml"/><Relationship Id="rId15" Type="http://schemas.openxmlformats.org/officeDocument/2006/relationships/hyperlink" Target="https://campus.henry.k12.ga.us/K12_Custom/cparent/index.jsp?appName=henry&amp;version=1&amp;rel=hhchk" TargetMode="External"/><Relationship Id="rId23" Type="http://schemas.openxmlformats.org/officeDocument/2006/relationships/hyperlink" Target="https://support.google.com/edu/classroom/answer/6020279?hl=en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8.jpg"/><Relationship Id="rId10" Type="http://schemas.openxmlformats.org/officeDocument/2006/relationships/endnotes" Target="endnotes.xml"/><Relationship Id="rId19" Type="http://schemas.openxmlformats.org/officeDocument/2006/relationships/hyperlink" Target="http://schoolwires.henry.k12.ga.us/site/default.aspx?PageID=1" TargetMode="External"/><Relationship Id="rId31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schoolwires.henry.k12.ga.us/Domain/8212" TargetMode="External"/><Relationship Id="rId22" Type="http://schemas.openxmlformats.org/officeDocument/2006/relationships/hyperlink" Target="https://campus.henry.k12.ga.us/K12_Custom/cparent/index.jsp?appName=henry&amp;version=1&amp;rel=hhchk" TargetMode="External"/><Relationship Id="rId27" Type="http://schemas.openxmlformats.org/officeDocument/2006/relationships/image" Target="media/image30.png"/><Relationship Id="rId30" Type="http://schemas.openxmlformats.org/officeDocument/2006/relationships/hyperlink" Target="mailto:shoni.pittman@henry.k12.ga.us" TargetMode="External"/><Relationship Id="rId35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m%20Davis\AppData\Roaming\Microsoft\Templates\Event%20brochur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3F87DB109DE047A67811E57541DC1A" ma:contentTypeVersion="14" ma:contentTypeDescription="Create a new document." ma:contentTypeScope="" ma:versionID="7c6d75b8b513d1aaf7da3a56ccc5a7bd">
  <xsd:schema xmlns:xsd="http://www.w3.org/2001/XMLSchema" xmlns:xs="http://www.w3.org/2001/XMLSchema" xmlns:p="http://schemas.microsoft.com/office/2006/metadata/properties" xmlns:ns1="http://schemas.microsoft.com/sharepoint/v3" xmlns:ns3="36478ccb-bc27-452c-9698-0eca44d8b828" xmlns:ns4="da702b34-28f7-4f0b-bdc4-0d7ed6fd2636" targetNamespace="http://schemas.microsoft.com/office/2006/metadata/properties" ma:root="true" ma:fieldsID="62375823964df64a445a2cb5b6905edd" ns1:_="" ns3:_="" ns4:_="">
    <xsd:import namespace="http://schemas.microsoft.com/sharepoint/v3"/>
    <xsd:import namespace="36478ccb-bc27-452c-9698-0eca44d8b828"/>
    <xsd:import namespace="da702b34-28f7-4f0b-bdc4-0d7ed6fd263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1:IMAddres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MAddress" ma:index="9" nillable="true" ma:displayName="IM Address" ma:internalName="IMAddres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478ccb-bc27-452c-9698-0eca44d8b82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702b34-28f7-4f0b-bdc4-0d7ed6fd26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ddres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2DC189-5F6F-4338-B7EF-585C625FB4C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33BFAA-F2C8-44AE-ACE4-62E6CF0E43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6478ccb-bc27-452c-9698-0eca44d8b828"/>
    <ds:schemaRef ds:uri="da702b34-28f7-4f0b-bdc4-0d7ed6fd26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A9B7981-8639-4516-9C9D-F8DD1339FF5F}">
  <ds:schemaRefs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36478ccb-bc27-452c-9698-0eca44d8b828"/>
    <ds:schemaRef ds:uri="http://schemas.microsoft.com/office/2006/metadata/properties"/>
    <ds:schemaRef ds:uri="http://purl.org/dc/elements/1.1/"/>
    <ds:schemaRef ds:uri="http://schemas.microsoft.com/sharepoint/v3"/>
    <ds:schemaRef ds:uri="da702b34-28f7-4f0b-bdc4-0d7ed6fd2636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680471D-9A4E-4ECF-884C-BF1DA7A1A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 brochure.dot</Template>
  <TotalTime>27</TotalTime>
  <Pages>4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Kim Davis</dc:creator>
  <cp:lastModifiedBy>Pittman, Shoni</cp:lastModifiedBy>
  <cp:revision>11</cp:revision>
  <cp:lastPrinted>2017-07-27T05:35:00Z</cp:lastPrinted>
  <dcterms:created xsi:type="dcterms:W3CDTF">2019-11-14T00:18:00Z</dcterms:created>
  <dcterms:modified xsi:type="dcterms:W3CDTF">2020-07-28T17:19:00Z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TC010178201033</vt:lpwstr>
  </property>
  <property fmtid="{D5CDD505-2E9C-101B-9397-08002B2CF9AE}" pid="3" name="ContentTypeId">
    <vt:lpwstr>0x0101002D3F87DB109DE047A67811E57541DC1A</vt:lpwstr>
  </property>
</Properties>
</file>